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8177" w14:textId="453532D3" w:rsidR="00D77237" w:rsidRPr="00CE30B2" w:rsidRDefault="00993EFE" w:rsidP="00147705">
      <w:pPr>
        <w:rPr>
          <w:b/>
          <w:bCs/>
          <w:sz w:val="28"/>
          <w:szCs w:val="28"/>
          <w:lang w:val="da-DK"/>
        </w:rPr>
      </w:pPr>
      <w:r w:rsidRPr="00CE30B2">
        <w:rPr>
          <w:b/>
          <w:bCs/>
          <w:sz w:val="28"/>
          <w:szCs w:val="28"/>
          <w:lang w:val="da-DK"/>
        </w:rPr>
        <w:t xml:space="preserve">International &amp; Partnership Manager – </w:t>
      </w:r>
      <w:r w:rsidR="00C90822" w:rsidRPr="00CE30B2">
        <w:rPr>
          <w:b/>
          <w:bCs/>
          <w:sz w:val="28"/>
          <w:szCs w:val="28"/>
          <w:lang w:val="da-DK"/>
        </w:rPr>
        <w:t xml:space="preserve">vil du </w:t>
      </w:r>
      <w:r w:rsidR="005D6110" w:rsidRPr="00CE30B2">
        <w:rPr>
          <w:b/>
          <w:bCs/>
          <w:sz w:val="28"/>
          <w:szCs w:val="28"/>
          <w:lang w:val="da-DK"/>
        </w:rPr>
        <w:t xml:space="preserve">samarbejde med vores største interessenter om at </w:t>
      </w:r>
      <w:r w:rsidR="00C90822" w:rsidRPr="00CE30B2">
        <w:rPr>
          <w:b/>
          <w:bCs/>
          <w:sz w:val="28"/>
          <w:szCs w:val="28"/>
          <w:lang w:val="da-DK"/>
        </w:rPr>
        <w:t>skabe fremtidens sundheds</w:t>
      </w:r>
      <w:r w:rsidR="009556E7" w:rsidRPr="00CE30B2">
        <w:rPr>
          <w:b/>
          <w:bCs/>
          <w:sz w:val="28"/>
          <w:szCs w:val="28"/>
          <w:lang w:val="da-DK"/>
        </w:rPr>
        <w:t>løsninger</w:t>
      </w:r>
      <w:r w:rsidR="00C90822" w:rsidRPr="00CE30B2">
        <w:rPr>
          <w:b/>
          <w:bCs/>
          <w:sz w:val="28"/>
          <w:szCs w:val="28"/>
          <w:lang w:val="da-DK"/>
        </w:rPr>
        <w:t>?</w:t>
      </w:r>
    </w:p>
    <w:p w14:paraId="11423F94" w14:textId="77703DBB" w:rsidR="002B643E" w:rsidRPr="00CE30B2" w:rsidRDefault="002B643E" w:rsidP="00147705">
      <w:pPr>
        <w:rPr>
          <w:b/>
          <w:bCs/>
          <w:lang w:val="da-DK"/>
        </w:rPr>
      </w:pPr>
    </w:p>
    <w:p w14:paraId="4D4D94A7" w14:textId="240B4F75" w:rsidR="00076354" w:rsidRPr="00CE30B2" w:rsidRDefault="008D1244" w:rsidP="00147705">
      <w:pPr>
        <w:rPr>
          <w:b/>
          <w:bCs/>
          <w:lang w:val="da-DK"/>
        </w:rPr>
      </w:pPr>
      <w:r w:rsidRPr="00CE30B2">
        <w:rPr>
          <w:b/>
          <w:bCs/>
          <w:lang w:val="da-DK"/>
        </w:rPr>
        <w:t xml:space="preserve">Er du stærk på </w:t>
      </w:r>
      <w:r w:rsidR="00BB55C9" w:rsidRPr="00CE30B2">
        <w:rPr>
          <w:b/>
          <w:bCs/>
          <w:lang w:val="da-DK"/>
        </w:rPr>
        <w:t xml:space="preserve">strategi og </w:t>
      </w:r>
      <w:r w:rsidRPr="00CE30B2">
        <w:rPr>
          <w:b/>
          <w:bCs/>
          <w:lang w:val="da-DK"/>
        </w:rPr>
        <w:t>relationer, og</w:t>
      </w:r>
      <w:r w:rsidR="00234357" w:rsidRPr="00CE30B2">
        <w:rPr>
          <w:b/>
          <w:bCs/>
          <w:lang w:val="da-DK"/>
        </w:rPr>
        <w:t xml:space="preserve"> vil </w:t>
      </w:r>
      <w:r w:rsidR="00982010" w:rsidRPr="00CE30B2">
        <w:rPr>
          <w:b/>
          <w:bCs/>
          <w:lang w:val="da-DK"/>
        </w:rPr>
        <w:t xml:space="preserve">du </w:t>
      </w:r>
      <w:r w:rsidR="00234357" w:rsidRPr="00CE30B2">
        <w:rPr>
          <w:b/>
          <w:bCs/>
          <w:lang w:val="da-DK"/>
        </w:rPr>
        <w:t>skabe de samarbejder, der åbner op for hidtil usete løsninger?</w:t>
      </w:r>
    </w:p>
    <w:p w14:paraId="0A2BC772" w14:textId="2D137236" w:rsidR="00821A47" w:rsidRPr="00CE30B2" w:rsidRDefault="00821A47" w:rsidP="00147705">
      <w:pPr>
        <w:rPr>
          <w:lang w:val="da-DK"/>
        </w:rPr>
      </w:pPr>
    </w:p>
    <w:p w14:paraId="31387B8B" w14:textId="64E0165C" w:rsidR="00234357" w:rsidRPr="00CE30B2" w:rsidRDefault="00C46F59" w:rsidP="00CE30B2">
      <w:pPr>
        <w:jc w:val="both"/>
        <w:rPr>
          <w:b/>
          <w:bCs/>
          <w:lang w:val="da-DK"/>
        </w:rPr>
      </w:pPr>
      <w:r w:rsidRPr="00CE30B2">
        <w:rPr>
          <w:lang w:val="da-DK"/>
        </w:rPr>
        <w:t xml:space="preserve">Sammen med </w:t>
      </w:r>
      <w:r w:rsidR="00C60698" w:rsidRPr="00CE30B2">
        <w:rPr>
          <w:lang w:val="da-DK"/>
        </w:rPr>
        <w:t xml:space="preserve">Nykøbing F. Sygehus (Danmarks mest </w:t>
      </w:r>
      <w:r w:rsidRPr="00CE30B2">
        <w:rPr>
          <w:lang w:val="da-DK"/>
        </w:rPr>
        <w:t xml:space="preserve">innovative hospital og </w:t>
      </w:r>
      <w:hyperlink r:id="rId10" w:history="1">
        <w:r w:rsidR="00D73F56" w:rsidRPr="00CE30B2">
          <w:rPr>
            <w:rStyle w:val="Hyperlink"/>
            <w:lang w:val="da-DK"/>
          </w:rPr>
          <w:t>vinder af arbejdsmiljøprisen 2022</w:t>
        </w:r>
      </w:hyperlink>
      <w:r w:rsidR="00223B4C" w:rsidRPr="00CE30B2">
        <w:rPr>
          <w:lang w:val="da-DK"/>
        </w:rPr>
        <w:t>)</w:t>
      </w:r>
      <w:r w:rsidR="0011031B" w:rsidRPr="00CE30B2">
        <w:rPr>
          <w:lang w:val="da-DK"/>
        </w:rPr>
        <w:t xml:space="preserve">, </w:t>
      </w:r>
      <w:r w:rsidR="003760B5" w:rsidRPr="00CE30B2">
        <w:rPr>
          <w:lang w:val="da-DK"/>
        </w:rPr>
        <w:t xml:space="preserve">vores største </w:t>
      </w:r>
      <w:r w:rsidR="00DB3582" w:rsidRPr="00CE30B2">
        <w:rPr>
          <w:lang w:val="da-DK"/>
        </w:rPr>
        <w:t xml:space="preserve">private partnervirksomheder og </w:t>
      </w:r>
      <w:r w:rsidR="002E68D5" w:rsidRPr="00CE30B2">
        <w:rPr>
          <w:lang w:val="da-DK"/>
        </w:rPr>
        <w:t xml:space="preserve">med inspiration fra </w:t>
      </w:r>
      <w:r w:rsidR="00B34A72" w:rsidRPr="00CE30B2">
        <w:rPr>
          <w:lang w:val="da-DK"/>
        </w:rPr>
        <w:t xml:space="preserve">verdens </w:t>
      </w:r>
      <w:r w:rsidR="002E68D5" w:rsidRPr="00CE30B2">
        <w:rPr>
          <w:lang w:val="da-DK"/>
        </w:rPr>
        <w:t xml:space="preserve">bedste hospitaler, </w:t>
      </w:r>
      <w:r w:rsidR="004F55D2" w:rsidRPr="00CE30B2">
        <w:rPr>
          <w:lang w:val="da-DK"/>
        </w:rPr>
        <w:t>skaber</w:t>
      </w:r>
      <w:r w:rsidR="003760B5" w:rsidRPr="00CE30B2">
        <w:rPr>
          <w:lang w:val="da-DK"/>
        </w:rPr>
        <w:t xml:space="preserve"> du det strategiske overblik over </w:t>
      </w:r>
      <w:r w:rsidR="009556E7" w:rsidRPr="00CE30B2">
        <w:rPr>
          <w:lang w:val="da-DK"/>
        </w:rPr>
        <w:t>udviklingen af sundhedsløsninger</w:t>
      </w:r>
      <w:r w:rsidR="002E68D5" w:rsidRPr="00CE30B2">
        <w:rPr>
          <w:lang w:val="da-DK"/>
        </w:rPr>
        <w:t>, der redder liv.</w:t>
      </w:r>
    </w:p>
    <w:p w14:paraId="0FE1E57E" w14:textId="77777777" w:rsidR="00234357" w:rsidRPr="00CE30B2" w:rsidRDefault="00234357" w:rsidP="00CE30B2">
      <w:pPr>
        <w:jc w:val="both"/>
        <w:rPr>
          <w:b/>
          <w:bCs/>
          <w:lang w:val="da-DK"/>
        </w:rPr>
      </w:pPr>
    </w:p>
    <w:p w14:paraId="1FFE7209" w14:textId="77777777" w:rsidR="002978CF" w:rsidRPr="00CE30B2" w:rsidRDefault="002978CF" w:rsidP="00CE30B2">
      <w:pPr>
        <w:jc w:val="both"/>
        <w:rPr>
          <w:lang w:val="da-DK"/>
        </w:rPr>
      </w:pPr>
      <w:r w:rsidRPr="00CE30B2">
        <w:rPr>
          <w:b/>
          <w:bCs/>
          <w:lang w:val="da-DK"/>
        </w:rPr>
        <w:t>Velkommen til FIERS</w:t>
      </w:r>
    </w:p>
    <w:p w14:paraId="5131BF05" w14:textId="746F4F78" w:rsidR="002E68D5" w:rsidRPr="00CE30B2" w:rsidRDefault="00B34A72" w:rsidP="00CE30B2">
      <w:pPr>
        <w:jc w:val="both"/>
        <w:rPr>
          <w:lang w:val="da-DK"/>
        </w:rPr>
      </w:pPr>
      <w:r w:rsidRPr="00CE30B2">
        <w:rPr>
          <w:lang w:val="da-DK"/>
        </w:rPr>
        <w:t xml:space="preserve">Hos </w:t>
      </w:r>
      <w:hyperlink r:id="rId11" w:history="1">
        <w:r w:rsidRPr="00CE30B2">
          <w:rPr>
            <w:rStyle w:val="Hyperlink"/>
            <w:lang w:val="da-DK"/>
          </w:rPr>
          <w:t>FIERS</w:t>
        </w:r>
      </w:hyperlink>
      <w:r w:rsidRPr="00CE30B2">
        <w:rPr>
          <w:lang w:val="da-DK"/>
        </w:rPr>
        <w:t xml:space="preserve"> bliver du en del af Danmarks førende og bedste innovationshub</w:t>
      </w:r>
      <w:r w:rsidR="00BB4D9D" w:rsidRPr="00CE30B2">
        <w:rPr>
          <w:lang w:val="da-DK"/>
        </w:rPr>
        <w:t xml:space="preserve"> i regi af Region Sjælland og Nykøbing F. Sygehus – men med kontor i København</w:t>
      </w:r>
      <w:r w:rsidRPr="00CE30B2">
        <w:rPr>
          <w:lang w:val="da-DK"/>
        </w:rPr>
        <w:t xml:space="preserve">. </w:t>
      </w:r>
      <w:r w:rsidR="002978CF" w:rsidRPr="00CE30B2">
        <w:rPr>
          <w:lang w:val="da-DK"/>
        </w:rPr>
        <w:t>Siden 2015 har vi faciliteret offentlige-private samarbejder i det danske sundhedsvæsen. I praksis accelerer vi introduktionen af nye teknologier og løsninger i klinikken og på tværs af sektorer.</w:t>
      </w:r>
    </w:p>
    <w:p w14:paraId="64102A9B" w14:textId="77777777" w:rsidR="003B7685" w:rsidRPr="00CE30B2" w:rsidRDefault="003B7685" w:rsidP="00CE30B2">
      <w:pPr>
        <w:jc w:val="both"/>
        <w:rPr>
          <w:lang w:val="da-DK"/>
        </w:rPr>
      </w:pPr>
    </w:p>
    <w:p w14:paraId="2341EE56" w14:textId="04FAC845" w:rsidR="00224B54" w:rsidRPr="00CE30B2" w:rsidRDefault="00224B54" w:rsidP="00CE30B2">
      <w:pPr>
        <w:jc w:val="both"/>
        <w:rPr>
          <w:lang w:val="da-DK"/>
        </w:rPr>
      </w:pPr>
      <w:r w:rsidRPr="00CE30B2">
        <w:rPr>
          <w:lang w:val="da-DK"/>
        </w:rPr>
        <w:t xml:space="preserve">De første forsøg er allerede i gang i klinikken, og nu skalerer vi op. Kraftigt op. Interessen fra de private aktører er der. Det samme er </w:t>
      </w:r>
      <w:r w:rsidR="00FA7463" w:rsidRPr="00CE30B2">
        <w:rPr>
          <w:lang w:val="da-DK"/>
        </w:rPr>
        <w:t xml:space="preserve">den økonomiske </w:t>
      </w:r>
      <w:r w:rsidRPr="00CE30B2">
        <w:rPr>
          <w:lang w:val="da-DK"/>
        </w:rPr>
        <w:t>støtte fra det offentlige</w:t>
      </w:r>
      <w:r w:rsidR="007220AA" w:rsidRPr="00CE30B2">
        <w:rPr>
          <w:lang w:val="da-DK"/>
        </w:rPr>
        <w:t xml:space="preserve"> og fonde</w:t>
      </w:r>
      <w:r w:rsidRPr="00CE30B2">
        <w:rPr>
          <w:lang w:val="da-DK"/>
        </w:rPr>
        <w:t xml:space="preserve">, </w:t>
      </w:r>
      <w:r w:rsidR="00CE30B2" w:rsidRPr="00CE30B2">
        <w:rPr>
          <w:lang w:val="da-DK"/>
        </w:rPr>
        <w:t>da</w:t>
      </w:r>
      <w:r w:rsidRPr="00CE30B2">
        <w:rPr>
          <w:lang w:val="da-DK"/>
        </w:rPr>
        <w:t xml:space="preserve"> vi sikrer en højere grad af lige sundhed for alle. Sagt meget direkte: Vi kommer til at vokse over de næste år, så du får en stilling, du kan udvikle efter dine evner og interesser.</w:t>
      </w:r>
    </w:p>
    <w:p w14:paraId="2A0BD6F3" w14:textId="77777777" w:rsidR="00224B54" w:rsidRPr="00CE30B2" w:rsidRDefault="00224B54" w:rsidP="00CE30B2">
      <w:pPr>
        <w:jc w:val="both"/>
        <w:rPr>
          <w:b/>
          <w:bCs/>
          <w:lang w:val="da-DK"/>
        </w:rPr>
      </w:pPr>
    </w:p>
    <w:p w14:paraId="70DE387A" w14:textId="4447C1D5" w:rsidR="000773C9" w:rsidRPr="00CE30B2" w:rsidRDefault="000773C9" w:rsidP="00CE30B2">
      <w:pPr>
        <w:jc w:val="both"/>
        <w:rPr>
          <w:b/>
          <w:bCs/>
          <w:lang w:val="da-DK"/>
        </w:rPr>
      </w:pPr>
      <w:r w:rsidRPr="00CE30B2">
        <w:rPr>
          <w:b/>
          <w:bCs/>
          <w:lang w:val="da-DK"/>
        </w:rPr>
        <w:t>Samarbejdet er vores vigtigste redskab</w:t>
      </w:r>
    </w:p>
    <w:p w14:paraId="3C1BBC80" w14:textId="7B539029" w:rsidR="001747A1" w:rsidRPr="00CE30B2" w:rsidRDefault="00B42785" w:rsidP="00CE30B2">
      <w:pPr>
        <w:jc w:val="both"/>
        <w:rPr>
          <w:lang w:val="da-DK"/>
        </w:rPr>
      </w:pPr>
      <w:r w:rsidRPr="00CE30B2">
        <w:rPr>
          <w:lang w:val="da-DK"/>
        </w:rPr>
        <w:t>Det er igennem samarbejdet</w:t>
      </w:r>
      <w:r w:rsidR="00616FDF" w:rsidRPr="00CE30B2">
        <w:rPr>
          <w:lang w:val="da-DK"/>
        </w:rPr>
        <w:t>,</w:t>
      </w:r>
      <w:r w:rsidRPr="00CE30B2">
        <w:rPr>
          <w:lang w:val="da-DK"/>
        </w:rPr>
        <w:t xml:space="preserve"> vi lykkes. </w:t>
      </w:r>
      <w:r w:rsidR="001B3B04" w:rsidRPr="00CE30B2">
        <w:rPr>
          <w:lang w:val="da-DK"/>
        </w:rPr>
        <w:t>D</w:t>
      </w:r>
      <w:r w:rsidR="00616FDF" w:rsidRPr="00CE30B2">
        <w:rPr>
          <w:lang w:val="da-DK"/>
        </w:rPr>
        <w:t xml:space="preserve">u </w:t>
      </w:r>
      <w:r w:rsidR="00471210" w:rsidRPr="00CE30B2">
        <w:rPr>
          <w:lang w:val="da-DK"/>
        </w:rPr>
        <w:t>står for</w:t>
      </w:r>
      <w:r w:rsidR="00616FDF" w:rsidRPr="00CE30B2">
        <w:rPr>
          <w:lang w:val="da-DK"/>
        </w:rPr>
        <w:t xml:space="preserve"> samarbejdet med vores største samarbejdspartnere, som tæller de største </w:t>
      </w:r>
      <w:r w:rsidR="00B46419" w:rsidRPr="00CE30B2">
        <w:rPr>
          <w:lang w:val="da-DK"/>
        </w:rPr>
        <w:t xml:space="preserve">internationale </w:t>
      </w:r>
      <w:r w:rsidR="00673C99" w:rsidRPr="00CE30B2">
        <w:rPr>
          <w:lang w:val="da-DK"/>
        </w:rPr>
        <w:t>life science-</w:t>
      </w:r>
      <w:r w:rsidR="00616FDF" w:rsidRPr="00CE30B2">
        <w:rPr>
          <w:lang w:val="da-DK"/>
        </w:rPr>
        <w:t>virksomheder</w:t>
      </w:r>
      <w:r w:rsidR="009764E6" w:rsidRPr="00CE30B2">
        <w:rPr>
          <w:lang w:val="da-DK"/>
        </w:rPr>
        <w:t>, Region Sjælland</w:t>
      </w:r>
      <w:r w:rsidR="00641BC6" w:rsidRPr="00CE30B2">
        <w:rPr>
          <w:lang w:val="da-DK"/>
        </w:rPr>
        <w:t xml:space="preserve">, </w:t>
      </w:r>
      <w:r w:rsidR="009764E6" w:rsidRPr="00CE30B2">
        <w:rPr>
          <w:lang w:val="da-DK"/>
        </w:rPr>
        <w:t xml:space="preserve">kommuner, og </w:t>
      </w:r>
      <w:r w:rsidR="00641BC6" w:rsidRPr="00CE30B2">
        <w:rPr>
          <w:lang w:val="da-DK"/>
        </w:rPr>
        <w:t xml:space="preserve">vores </w:t>
      </w:r>
      <w:r w:rsidR="00F36207" w:rsidRPr="00CE30B2">
        <w:rPr>
          <w:lang w:val="da-DK"/>
        </w:rPr>
        <w:t xml:space="preserve">internationale </w:t>
      </w:r>
      <w:r w:rsidR="004276AC" w:rsidRPr="00CE30B2">
        <w:rPr>
          <w:lang w:val="da-DK"/>
        </w:rPr>
        <w:t>sparrings</w:t>
      </w:r>
      <w:r w:rsidR="00C94488" w:rsidRPr="00CE30B2">
        <w:rPr>
          <w:lang w:val="da-DK"/>
        </w:rPr>
        <w:t xml:space="preserve">partnere </w:t>
      </w:r>
      <w:r w:rsidR="00F36207" w:rsidRPr="00CE30B2">
        <w:rPr>
          <w:lang w:val="da-DK"/>
        </w:rPr>
        <w:t>i Tel Aviv, Boston og Singapore</w:t>
      </w:r>
      <w:r w:rsidR="00673C99" w:rsidRPr="00CE30B2">
        <w:rPr>
          <w:lang w:val="da-DK"/>
        </w:rPr>
        <w:t>.</w:t>
      </w:r>
    </w:p>
    <w:p w14:paraId="27A771F5" w14:textId="77777777" w:rsidR="001747A1" w:rsidRPr="00CE30B2" w:rsidRDefault="001747A1" w:rsidP="00CE30B2">
      <w:pPr>
        <w:jc w:val="both"/>
        <w:rPr>
          <w:lang w:val="da-DK"/>
        </w:rPr>
      </w:pPr>
    </w:p>
    <w:p w14:paraId="53C180D4" w14:textId="23E1B34B" w:rsidR="008009D3" w:rsidRPr="00CE30B2" w:rsidRDefault="002E1B8A" w:rsidP="00CE30B2">
      <w:pPr>
        <w:jc w:val="both"/>
        <w:rPr>
          <w:lang w:val="da-DK"/>
        </w:rPr>
      </w:pPr>
      <w:r w:rsidRPr="00CE30B2">
        <w:rPr>
          <w:lang w:val="da-DK"/>
        </w:rPr>
        <w:t xml:space="preserve">Du </w:t>
      </w:r>
      <w:r w:rsidR="0058554D" w:rsidRPr="00CE30B2">
        <w:rPr>
          <w:lang w:val="da-DK"/>
        </w:rPr>
        <w:t xml:space="preserve">har det strategiske overblik og </w:t>
      </w:r>
      <w:r w:rsidR="00641BC6" w:rsidRPr="00CE30B2">
        <w:rPr>
          <w:lang w:val="da-DK"/>
        </w:rPr>
        <w:t xml:space="preserve">aftaler de </w:t>
      </w:r>
      <w:r w:rsidR="00C07E4A" w:rsidRPr="00CE30B2">
        <w:rPr>
          <w:lang w:val="da-DK"/>
        </w:rPr>
        <w:t xml:space="preserve">strategiske </w:t>
      </w:r>
      <w:r w:rsidR="00641BC6" w:rsidRPr="00CE30B2">
        <w:rPr>
          <w:lang w:val="da-DK"/>
        </w:rPr>
        <w:t xml:space="preserve">rammer med </w:t>
      </w:r>
      <w:r w:rsidR="0058554D" w:rsidRPr="00CE30B2">
        <w:rPr>
          <w:lang w:val="da-DK"/>
        </w:rPr>
        <w:t>vores partnere</w:t>
      </w:r>
      <w:r w:rsidR="00021C3D" w:rsidRPr="00CE30B2">
        <w:rPr>
          <w:lang w:val="da-DK"/>
        </w:rPr>
        <w:t xml:space="preserve">, </w:t>
      </w:r>
      <w:r w:rsidR="008D0372" w:rsidRPr="00CE30B2">
        <w:rPr>
          <w:lang w:val="da-DK"/>
        </w:rPr>
        <w:t xml:space="preserve">og </w:t>
      </w:r>
      <w:r w:rsidR="00021C3D" w:rsidRPr="00CE30B2">
        <w:rPr>
          <w:lang w:val="da-DK"/>
        </w:rPr>
        <w:t xml:space="preserve">så </w:t>
      </w:r>
      <w:r w:rsidR="008D0372" w:rsidRPr="00CE30B2">
        <w:rPr>
          <w:lang w:val="da-DK"/>
        </w:rPr>
        <w:t xml:space="preserve">tager </w:t>
      </w:r>
      <w:r w:rsidR="00021C3D" w:rsidRPr="00CE30B2">
        <w:rPr>
          <w:lang w:val="da-DK"/>
        </w:rPr>
        <w:t xml:space="preserve">du </w:t>
      </w:r>
      <w:r w:rsidR="0077468B" w:rsidRPr="00CE30B2">
        <w:rPr>
          <w:lang w:val="da-DK"/>
        </w:rPr>
        <w:t>aftaler</w:t>
      </w:r>
      <w:r w:rsidR="001161E7" w:rsidRPr="00CE30B2">
        <w:rPr>
          <w:lang w:val="da-DK"/>
        </w:rPr>
        <w:t>ne og læringen</w:t>
      </w:r>
      <w:r w:rsidR="00830B85" w:rsidRPr="00CE30B2">
        <w:rPr>
          <w:lang w:val="da-DK"/>
        </w:rPr>
        <w:t xml:space="preserve"> </w:t>
      </w:r>
      <w:r w:rsidR="0077468B" w:rsidRPr="00CE30B2">
        <w:rPr>
          <w:lang w:val="da-DK"/>
        </w:rPr>
        <w:t>med tilbage til dine kolleger</w:t>
      </w:r>
      <w:r w:rsidR="003D5C33" w:rsidRPr="00CE30B2">
        <w:rPr>
          <w:lang w:val="da-DK"/>
        </w:rPr>
        <w:t xml:space="preserve"> i FIERS</w:t>
      </w:r>
      <w:r w:rsidR="00830B85" w:rsidRPr="00CE30B2">
        <w:rPr>
          <w:lang w:val="da-DK"/>
        </w:rPr>
        <w:t xml:space="preserve">. Herfra tager de dem med ud i klinikken, hvor </w:t>
      </w:r>
      <w:r w:rsidR="00405396" w:rsidRPr="00CE30B2">
        <w:rPr>
          <w:lang w:val="da-DK"/>
        </w:rPr>
        <w:t xml:space="preserve">de nye sundhedsløsninger </w:t>
      </w:r>
      <w:r w:rsidR="00830B85" w:rsidRPr="00CE30B2">
        <w:rPr>
          <w:lang w:val="da-DK"/>
        </w:rPr>
        <w:t>udvikle</w:t>
      </w:r>
      <w:r w:rsidR="00405396" w:rsidRPr="00CE30B2">
        <w:rPr>
          <w:lang w:val="da-DK"/>
        </w:rPr>
        <w:t>s</w:t>
      </w:r>
      <w:r w:rsidR="00830B85" w:rsidRPr="00CE30B2">
        <w:rPr>
          <w:lang w:val="da-DK"/>
        </w:rPr>
        <w:t xml:space="preserve"> og teste</w:t>
      </w:r>
      <w:r w:rsidR="00405396" w:rsidRPr="00CE30B2">
        <w:rPr>
          <w:lang w:val="da-DK"/>
        </w:rPr>
        <w:t>s</w:t>
      </w:r>
      <w:r w:rsidR="00830B85" w:rsidRPr="00CE30B2">
        <w:rPr>
          <w:lang w:val="da-DK"/>
        </w:rPr>
        <w:t>. Det er sådan</w:t>
      </w:r>
      <w:r w:rsidR="00CE30B2" w:rsidRPr="00CE30B2">
        <w:rPr>
          <w:lang w:val="da-DK"/>
        </w:rPr>
        <w:t>,</w:t>
      </w:r>
      <w:r w:rsidR="00830B85" w:rsidRPr="00CE30B2">
        <w:rPr>
          <w:lang w:val="da-DK"/>
        </w:rPr>
        <w:t xml:space="preserve"> vi lykkes sammen.</w:t>
      </w:r>
    </w:p>
    <w:p w14:paraId="3BA2866C" w14:textId="77777777" w:rsidR="008009D3" w:rsidRPr="00CE30B2" w:rsidRDefault="008009D3" w:rsidP="00CE30B2">
      <w:pPr>
        <w:jc w:val="both"/>
        <w:rPr>
          <w:lang w:val="da-DK"/>
        </w:rPr>
      </w:pPr>
    </w:p>
    <w:p w14:paraId="4C0BECFF" w14:textId="48EB023B" w:rsidR="00183E62" w:rsidRPr="00CE30B2" w:rsidRDefault="009231D1" w:rsidP="00CE30B2">
      <w:pPr>
        <w:jc w:val="both"/>
        <w:rPr>
          <w:b/>
          <w:bCs/>
          <w:lang w:val="da-DK"/>
        </w:rPr>
      </w:pPr>
      <w:r w:rsidRPr="00CE30B2">
        <w:rPr>
          <w:b/>
          <w:bCs/>
          <w:lang w:val="da-DK"/>
        </w:rPr>
        <w:t xml:space="preserve">Dit </w:t>
      </w:r>
      <w:r w:rsidR="00AE614D" w:rsidRPr="00CE30B2">
        <w:rPr>
          <w:b/>
          <w:bCs/>
          <w:lang w:val="da-DK"/>
        </w:rPr>
        <w:t xml:space="preserve">fokus </w:t>
      </w:r>
      <w:r w:rsidRPr="00CE30B2">
        <w:rPr>
          <w:b/>
          <w:bCs/>
          <w:lang w:val="da-DK"/>
        </w:rPr>
        <w:t xml:space="preserve">er på </w:t>
      </w:r>
      <w:r w:rsidR="00801582" w:rsidRPr="00CE30B2">
        <w:rPr>
          <w:b/>
          <w:bCs/>
          <w:lang w:val="da-DK"/>
        </w:rPr>
        <w:t xml:space="preserve">vores </w:t>
      </w:r>
      <w:r w:rsidR="00AE614D" w:rsidRPr="00CE30B2">
        <w:rPr>
          <w:b/>
          <w:bCs/>
          <w:lang w:val="da-DK"/>
        </w:rPr>
        <w:t xml:space="preserve">eksterne relationer </w:t>
      </w:r>
      <w:r w:rsidRPr="00CE30B2">
        <w:rPr>
          <w:b/>
          <w:bCs/>
          <w:lang w:val="da-DK"/>
        </w:rPr>
        <w:t>og vores fælles udvikling</w:t>
      </w:r>
    </w:p>
    <w:p w14:paraId="2A84546B" w14:textId="4708FBCF" w:rsidR="005C717D" w:rsidRPr="00CE30B2" w:rsidRDefault="00B84D6C" w:rsidP="00CE30B2">
      <w:pPr>
        <w:jc w:val="both"/>
        <w:rPr>
          <w:lang w:val="da-DK"/>
        </w:rPr>
      </w:pPr>
      <w:r w:rsidRPr="00CE30B2">
        <w:rPr>
          <w:lang w:val="da-DK"/>
        </w:rPr>
        <w:t xml:space="preserve">På en typisk uge </w:t>
      </w:r>
      <w:r w:rsidR="00AC64A3" w:rsidRPr="00CE30B2">
        <w:rPr>
          <w:lang w:val="da-DK"/>
        </w:rPr>
        <w:t>er du i dialog med flere virksomheder</w:t>
      </w:r>
      <w:r w:rsidR="001F709B" w:rsidRPr="00CE30B2">
        <w:rPr>
          <w:lang w:val="da-DK"/>
        </w:rPr>
        <w:t>, regionen og kommuner</w:t>
      </w:r>
      <w:r w:rsidR="00AC64A3" w:rsidRPr="00CE30B2">
        <w:rPr>
          <w:lang w:val="da-DK"/>
        </w:rPr>
        <w:t xml:space="preserve"> – nogle om konkrete projekter og andre om </w:t>
      </w:r>
      <w:r w:rsidR="001F709B" w:rsidRPr="00CE30B2">
        <w:rPr>
          <w:lang w:val="da-DK"/>
        </w:rPr>
        <w:t xml:space="preserve">vores overordnede </w:t>
      </w:r>
      <w:r w:rsidR="00AC64A3" w:rsidRPr="00CE30B2">
        <w:rPr>
          <w:lang w:val="da-DK"/>
        </w:rPr>
        <w:t>samarbejde.</w:t>
      </w:r>
      <w:r w:rsidR="0091227B" w:rsidRPr="00CE30B2">
        <w:rPr>
          <w:lang w:val="da-DK"/>
        </w:rPr>
        <w:t xml:space="preserve"> </w:t>
      </w:r>
      <w:r w:rsidR="005C717D" w:rsidRPr="00CE30B2">
        <w:rPr>
          <w:lang w:val="da-DK"/>
        </w:rPr>
        <w:t>Det er også dig, som står for det overordnede ansvar med vores tætteste partner: Nykøbing. F. Sygehus. Du</w:t>
      </w:r>
      <w:r w:rsidR="00947CA2" w:rsidRPr="00CE30B2">
        <w:rPr>
          <w:lang w:val="da-DK"/>
        </w:rPr>
        <w:t xml:space="preserve"> </w:t>
      </w:r>
      <w:r w:rsidR="0091227B" w:rsidRPr="00CE30B2">
        <w:rPr>
          <w:lang w:val="da-DK"/>
        </w:rPr>
        <w:t>plejer vores netværk.</w:t>
      </w:r>
      <w:r w:rsidR="005C717D" w:rsidRPr="00CE30B2">
        <w:rPr>
          <w:lang w:val="da-DK"/>
        </w:rPr>
        <w:t xml:space="preserve"> Og så mødes du med teamet og giver din viden videre. </w:t>
      </w:r>
    </w:p>
    <w:p w14:paraId="791A1F77" w14:textId="77777777" w:rsidR="005C717D" w:rsidRPr="00CE30B2" w:rsidRDefault="005C717D" w:rsidP="00CE30B2">
      <w:pPr>
        <w:jc w:val="both"/>
        <w:rPr>
          <w:lang w:val="da-DK"/>
        </w:rPr>
      </w:pPr>
    </w:p>
    <w:p w14:paraId="51099241" w14:textId="4678F750" w:rsidR="00F050FE" w:rsidRPr="00CE30B2" w:rsidRDefault="001C5D9C" w:rsidP="00CE30B2">
      <w:pPr>
        <w:jc w:val="both"/>
        <w:rPr>
          <w:lang w:val="da-DK"/>
        </w:rPr>
      </w:pPr>
      <w:r w:rsidRPr="00CE30B2">
        <w:rPr>
          <w:lang w:val="da-DK"/>
        </w:rPr>
        <w:t>S</w:t>
      </w:r>
      <w:r w:rsidR="00766D9E" w:rsidRPr="00CE30B2">
        <w:rPr>
          <w:lang w:val="da-DK"/>
        </w:rPr>
        <w:t xml:space="preserve">ker der noget spændende i forskningsmiljøet </w:t>
      </w:r>
      <w:r w:rsidR="000A1315" w:rsidRPr="00CE30B2">
        <w:rPr>
          <w:lang w:val="da-DK"/>
        </w:rPr>
        <w:t xml:space="preserve">rækker </w:t>
      </w:r>
      <w:r w:rsidR="00766D9E" w:rsidRPr="00CE30B2">
        <w:rPr>
          <w:lang w:val="da-DK"/>
        </w:rPr>
        <w:t xml:space="preserve">du </w:t>
      </w:r>
      <w:r w:rsidR="000A1315" w:rsidRPr="00CE30B2">
        <w:rPr>
          <w:lang w:val="da-DK"/>
        </w:rPr>
        <w:t xml:space="preserve">ud til </w:t>
      </w:r>
      <w:r w:rsidR="00AB5C94" w:rsidRPr="00CE30B2">
        <w:rPr>
          <w:lang w:val="da-DK"/>
        </w:rPr>
        <w:t>universiteterne om et evt. samarbejde</w:t>
      </w:r>
      <w:r w:rsidR="008743BA" w:rsidRPr="00CE30B2">
        <w:rPr>
          <w:lang w:val="da-DK"/>
        </w:rPr>
        <w:t>.</w:t>
      </w:r>
      <w:r w:rsidR="003B21DE" w:rsidRPr="00CE30B2">
        <w:rPr>
          <w:lang w:val="da-DK"/>
        </w:rPr>
        <w:t xml:space="preserve"> Og en </w:t>
      </w:r>
      <w:r w:rsidR="0001280C" w:rsidRPr="00CE30B2">
        <w:rPr>
          <w:lang w:val="da-DK"/>
        </w:rPr>
        <w:t xml:space="preserve">gang i kvartalet deltager du </w:t>
      </w:r>
      <w:r w:rsidR="003317E6" w:rsidRPr="00CE30B2">
        <w:rPr>
          <w:lang w:val="da-DK"/>
        </w:rPr>
        <w:t xml:space="preserve">sammen med en lille delegation </w:t>
      </w:r>
      <w:r w:rsidR="003B21DE" w:rsidRPr="00CE30B2">
        <w:rPr>
          <w:lang w:val="da-DK"/>
        </w:rPr>
        <w:t xml:space="preserve">fra FIERS </w:t>
      </w:r>
      <w:r w:rsidR="0001280C" w:rsidRPr="00CE30B2">
        <w:rPr>
          <w:lang w:val="da-DK"/>
        </w:rPr>
        <w:t>på rejser til vores samarbejdshospitaler</w:t>
      </w:r>
      <w:r w:rsidR="003317E6" w:rsidRPr="00CE30B2">
        <w:rPr>
          <w:lang w:val="da-DK"/>
        </w:rPr>
        <w:t>.</w:t>
      </w:r>
    </w:p>
    <w:p w14:paraId="7EE0FAD2" w14:textId="77777777" w:rsidR="00740FA7" w:rsidRPr="00CE30B2" w:rsidRDefault="00740FA7" w:rsidP="00CE30B2">
      <w:pPr>
        <w:jc w:val="both"/>
        <w:rPr>
          <w:lang w:val="da-DK"/>
        </w:rPr>
      </w:pPr>
    </w:p>
    <w:p w14:paraId="06A1D596" w14:textId="6FD1A3D4" w:rsidR="00A66994" w:rsidRPr="00CE30B2" w:rsidRDefault="002B0070" w:rsidP="00CE30B2">
      <w:pPr>
        <w:jc w:val="both"/>
        <w:rPr>
          <w:b/>
          <w:bCs/>
          <w:lang w:val="da-DK"/>
        </w:rPr>
      </w:pPr>
      <w:r w:rsidRPr="00CE30B2">
        <w:rPr>
          <w:b/>
          <w:bCs/>
          <w:lang w:val="da-DK"/>
        </w:rPr>
        <w:t>Samarbejdsorienteret udvikler</w:t>
      </w:r>
    </w:p>
    <w:p w14:paraId="4082F479" w14:textId="21675ADE" w:rsidR="00A9388F" w:rsidRPr="00CE30B2" w:rsidRDefault="002E6890" w:rsidP="00CE30B2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CE30B2">
        <w:rPr>
          <w:lang w:val="da-DK"/>
        </w:rPr>
        <w:t xml:space="preserve">Du </w:t>
      </w:r>
      <w:r w:rsidR="00F55698" w:rsidRPr="00CE30B2">
        <w:rPr>
          <w:lang w:val="da-DK"/>
        </w:rPr>
        <w:t>er en erfaren projektleder med bredden til at kunne begå dig i flere forskellige miljøer</w:t>
      </w:r>
      <w:r w:rsidR="00B81CD9" w:rsidRPr="00CE30B2">
        <w:rPr>
          <w:lang w:val="da-DK"/>
        </w:rPr>
        <w:t>.</w:t>
      </w:r>
    </w:p>
    <w:p w14:paraId="03F1BF37" w14:textId="24A80EE0" w:rsidR="00B81CD9" w:rsidRPr="00CE30B2" w:rsidRDefault="00B81CD9" w:rsidP="00CE30B2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CE30B2">
        <w:rPr>
          <w:lang w:val="da-DK"/>
        </w:rPr>
        <w:t>Du har erfaring med at arbejde sammen med både offentlige og private partnere</w:t>
      </w:r>
      <w:r w:rsidR="00CE30B2" w:rsidRPr="00CE30B2">
        <w:rPr>
          <w:lang w:val="da-DK"/>
        </w:rPr>
        <w:t>.</w:t>
      </w:r>
    </w:p>
    <w:p w14:paraId="7DF663F6" w14:textId="3DCB7C3F" w:rsidR="00D71B17" w:rsidRPr="00CE30B2" w:rsidRDefault="00B81CD9" w:rsidP="00CE30B2">
      <w:pPr>
        <w:pStyle w:val="Listeafsnit"/>
        <w:numPr>
          <w:ilvl w:val="0"/>
          <w:numId w:val="33"/>
        </w:numPr>
        <w:jc w:val="both"/>
        <w:rPr>
          <w:lang w:val="da-DK"/>
        </w:rPr>
      </w:pPr>
      <w:r w:rsidRPr="00CE30B2">
        <w:rPr>
          <w:lang w:val="da-DK"/>
        </w:rPr>
        <w:t>Du kan overtage en relation fra dine kolleger, og du kan selv række ud og bygge noget op.</w:t>
      </w:r>
    </w:p>
    <w:p w14:paraId="5C8E7767" w14:textId="0599E407" w:rsidR="00C457E1" w:rsidRPr="00CE30B2" w:rsidRDefault="00B81CD9" w:rsidP="00CE30B2">
      <w:pPr>
        <w:pStyle w:val="Listeafsnit"/>
        <w:numPr>
          <w:ilvl w:val="0"/>
          <w:numId w:val="33"/>
        </w:numPr>
        <w:jc w:val="both"/>
        <w:rPr>
          <w:b/>
          <w:bCs/>
          <w:lang w:val="da-DK"/>
        </w:rPr>
      </w:pPr>
      <w:r w:rsidRPr="00CE30B2">
        <w:rPr>
          <w:lang w:val="da-DK"/>
        </w:rPr>
        <w:t xml:space="preserve">Du </w:t>
      </w:r>
      <w:r w:rsidR="00373AEB" w:rsidRPr="00CE30B2">
        <w:rPr>
          <w:lang w:val="da-DK"/>
        </w:rPr>
        <w:t>har samarbejdet på engelsk</w:t>
      </w:r>
      <w:r w:rsidR="002B0070" w:rsidRPr="00CE30B2">
        <w:rPr>
          <w:lang w:val="da-DK"/>
        </w:rPr>
        <w:t>.</w:t>
      </w:r>
    </w:p>
    <w:p w14:paraId="5F806702" w14:textId="40F7C2E2" w:rsidR="001836B5" w:rsidRPr="00CE30B2" w:rsidRDefault="001836B5" w:rsidP="00CE30B2">
      <w:pPr>
        <w:pStyle w:val="Listeafsnit"/>
        <w:numPr>
          <w:ilvl w:val="0"/>
          <w:numId w:val="33"/>
        </w:numPr>
        <w:jc w:val="both"/>
        <w:rPr>
          <w:b/>
          <w:bCs/>
          <w:lang w:val="da-DK"/>
        </w:rPr>
      </w:pPr>
      <w:r w:rsidRPr="00CE30B2">
        <w:rPr>
          <w:lang w:val="da-DK"/>
        </w:rPr>
        <w:t>Din uddannelse og baggrund er ikke essentiel</w:t>
      </w:r>
      <w:r w:rsidR="00EC53B9" w:rsidRPr="00CE30B2">
        <w:rPr>
          <w:lang w:val="da-DK"/>
        </w:rPr>
        <w:t xml:space="preserve"> – det vigtige er, at du </w:t>
      </w:r>
      <w:r w:rsidRPr="00CE30B2">
        <w:rPr>
          <w:lang w:val="da-DK"/>
        </w:rPr>
        <w:t xml:space="preserve">kan arbejde strategisk og </w:t>
      </w:r>
      <w:r w:rsidR="00EC53B9" w:rsidRPr="00CE30B2">
        <w:rPr>
          <w:lang w:val="da-DK"/>
        </w:rPr>
        <w:t>udvikle FIERS’ retning.</w:t>
      </w:r>
    </w:p>
    <w:p w14:paraId="4E324859" w14:textId="77777777" w:rsidR="00C457E1" w:rsidRPr="00CE30B2" w:rsidRDefault="00C457E1" w:rsidP="00CE30B2">
      <w:pPr>
        <w:jc w:val="both"/>
        <w:rPr>
          <w:b/>
          <w:bCs/>
          <w:lang w:val="da-DK"/>
        </w:rPr>
      </w:pPr>
    </w:p>
    <w:p w14:paraId="791F0365" w14:textId="55EF9CA3" w:rsidR="00876F1C" w:rsidRPr="00CE30B2" w:rsidRDefault="00876F1C" w:rsidP="00CE30B2">
      <w:pPr>
        <w:jc w:val="both"/>
        <w:rPr>
          <w:b/>
          <w:bCs/>
          <w:lang w:val="da-DK"/>
        </w:rPr>
      </w:pPr>
      <w:r w:rsidRPr="00CE30B2">
        <w:rPr>
          <w:b/>
          <w:bCs/>
          <w:lang w:val="da-DK"/>
        </w:rPr>
        <w:t>Interesseret?</w:t>
      </w:r>
    </w:p>
    <w:p w14:paraId="6FD08695" w14:textId="05C58DB5" w:rsidR="00D90640" w:rsidRPr="00CE30B2" w:rsidRDefault="006E13E0" w:rsidP="00CE30B2">
      <w:pPr>
        <w:jc w:val="both"/>
        <w:rPr>
          <w:lang w:val="da-DK"/>
        </w:rPr>
      </w:pPr>
      <w:r w:rsidRPr="00CE30B2">
        <w:rPr>
          <w:lang w:val="da-DK"/>
        </w:rPr>
        <w:t xml:space="preserve">Hos FIERS gør vi det ikke, som </w:t>
      </w:r>
      <w:r w:rsidR="00892494" w:rsidRPr="00CE30B2">
        <w:rPr>
          <w:lang w:val="da-DK"/>
        </w:rPr>
        <w:t>man</w:t>
      </w:r>
      <w:r w:rsidRPr="00CE30B2">
        <w:rPr>
          <w:lang w:val="da-DK"/>
        </w:rPr>
        <w:t xml:space="preserve"> plejer. Det gør vi heller ikke, når vi rekrutterer, for vi vil gerne i dialog med </w:t>
      </w:r>
      <w:r w:rsidR="00DF73DC" w:rsidRPr="00CE30B2">
        <w:rPr>
          <w:lang w:val="da-DK"/>
        </w:rPr>
        <w:t>dig, inden du søger</w:t>
      </w:r>
      <w:r w:rsidRPr="00CE30B2">
        <w:rPr>
          <w:lang w:val="da-DK"/>
        </w:rPr>
        <w:t xml:space="preserve">. Ring </w:t>
      </w:r>
      <w:r w:rsidR="00DF73DC" w:rsidRPr="00CE30B2">
        <w:rPr>
          <w:lang w:val="da-DK"/>
        </w:rPr>
        <w:t xml:space="preserve">derfor </w:t>
      </w:r>
      <w:r w:rsidRPr="00CE30B2">
        <w:rPr>
          <w:lang w:val="da-DK"/>
        </w:rPr>
        <w:t xml:space="preserve">til </w:t>
      </w:r>
      <w:r w:rsidR="00A976B1" w:rsidRPr="00CE30B2">
        <w:rPr>
          <w:lang w:val="da-DK"/>
        </w:rPr>
        <w:t xml:space="preserve">konsulent i Mercuri Urval, Morten Lund Skov på </w:t>
      </w:r>
      <w:r w:rsidR="00CE30B2" w:rsidRPr="00CE30B2">
        <w:rPr>
          <w:lang w:val="da-DK"/>
        </w:rPr>
        <w:t xml:space="preserve">tlf. </w:t>
      </w:r>
      <w:r w:rsidR="00A976B1" w:rsidRPr="00CE30B2">
        <w:rPr>
          <w:lang w:val="da-DK"/>
        </w:rPr>
        <w:t xml:space="preserve">50 76 12 09 </w:t>
      </w:r>
      <w:r w:rsidR="00B15185" w:rsidRPr="00CE30B2">
        <w:rPr>
          <w:lang w:val="da-DK"/>
        </w:rPr>
        <w:t xml:space="preserve">og få </w:t>
      </w:r>
      <w:r w:rsidR="00936183" w:rsidRPr="00CE30B2">
        <w:rPr>
          <w:lang w:val="da-DK"/>
        </w:rPr>
        <w:t>mere info</w:t>
      </w:r>
      <w:r w:rsidR="00CE30B2" w:rsidRPr="00CE30B2">
        <w:rPr>
          <w:lang w:val="da-DK"/>
        </w:rPr>
        <w:t>rmation</w:t>
      </w:r>
      <w:r w:rsidR="00936183" w:rsidRPr="00CE30B2">
        <w:rPr>
          <w:lang w:val="da-DK"/>
        </w:rPr>
        <w:t xml:space="preserve"> om </w:t>
      </w:r>
      <w:r w:rsidR="00B15185" w:rsidRPr="00CE30B2">
        <w:rPr>
          <w:lang w:val="da-DK"/>
        </w:rPr>
        <w:t>rolle</w:t>
      </w:r>
      <w:r w:rsidR="00897676" w:rsidRPr="00CE30B2">
        <w:rPr>
          <w:lang w:val="da-DK"/>
        </w:rPr>
        <w:t>n</w:t>
      </w:r>
      <w:r w:rsidR="00B15185" w:rsidRPr="00CE30B2">
        <w:rPr>
          <w:lang w:val="da-DK"/>
        </w:rPr>
        <w:t xml:space="preserve">. </w:t>
      </w:r>
    </w:p>
    <w:p w14:paraId="68CCD990" w14:textId="77777777" w:rsidR="00D90640" w:rsidRPr="00CE30B2" w:rsidRDefault="00D90640" w:rsidP="00CE30B2">
      <w:pPr>
        <w:jc w:val="both"/>
        <w:rPr>
          <w:lang w:val="da-DK"/>
        </w:rPr>
      </w:pPr>
    </w:p>
    <w:p w14:paraId="5A1D76A4" w14:textId="3F15F7B1" w:rsidR="00580346" w:rsidRPr="00CE30B2" w:rsidRDefault="003B557D" w:rsidP="00CE30B2">
      <w:pPr>
        <w:jc w:val="both"/>
        <w:rPr>
          <w:lang w:val="da-DK"/>
        </w:rPr>
      </w:pPr>
      <w:r w:rsidRPr="00CE30B2">
        <w:rPr>
          <w:lang w:val="da-DK"/>
        </w:rPr>
        <w:t xml:space="preserve">Du kan </w:t>
      </w:r>
      <w:r w:rsidR="00570996" w:rsidRPr="00CE30B2">
        <w:rPr>
          <w:lang w:val="da-DK"/>
        </w:rPr>
        <w:t xml:space="preserve">også </w:t>
      </w:r>
      <w:r w:rsidRPr="00CE30B2">
        <w:rPr>
          <w:lang w:val="da-DK"/>
        </w:rPr>
        <w:t xml:space="preserve">uploade dit CV </w:t>
      </w:r>
      <w:r w:rsidR="00570996" w:rsidRPr="00CE30B2">
        <w:rPr>
          <w:lang w:val="da-DK"/>
        </w:rPr>
        <w:t xml:space="preserve">og evt. ansøgning </w:t>
      </w:r>
      <w:r w:rsidRPr="00CE30B2">
        <w:rPr>
          <w:lang w:val="da-DK"/>
        </w:rPr>
        <w:t xml:space="preserve">via </w:t>
      </w:r>
      <w:hyperlink r:id="rId12" w:anchor="ContactInfo" w:history="1">
        <w:r w:rsidRPr="000D4957">
          <w:rPr>
            <w:rStyle w:val="Hyperlink"/>
            <w:lang w:val="da-DK"/>
          </w:rPr>
          <w:t>lin</w:t>
        </w:r>
        <w:r w:rsidR="00E441EC" w:rsidRPr="000D4957">
          <w:rPr>
            <w:rStyle w:val="Hyperlink"/>
            <w:lang w:val="da-DK"/>
          </w:rPr>
          <w:t>ket</w:t>
        </w:r>
      </w:hyperlink>
      <w:r w:rsidR="00CE30B2" w:rsidRPr="00CE30B2">
        <w:rPr>
          <w:lang w:val="da-DK"/>
        </w:rPr>
        <w:t xml:space="preserve"> -</w:t>
      </w:r>
      <w:r w:rsidR="00E441EC" w:rsidRPr="00CE30B2">
        <w:rPr>
          <w:lang w:val="da-DK"/>
        </w:rPr>
        <w:t xml:space="preserve"> så </w:t>
      </w:r>
      <w:r w:rsidR="007848DF" w:rsidRPr="00CE30B2">
        <w:rPr>
          <w:lang w:val="da-DK"/>
        </w:rPr>
        <w:t>vender vi tilbage</w:t>
      </w:r>
      <w:r w:rsidR="00D90640" w:rsidRPr="00CE30B2">
        <w:rPr>
          <w:lang w:val="da-DK"/>
        </w:rPr>
        <w:t>.</w:t>
      </w:r>
      <w:r w:rsidR="001947AA" w:rsidRPr="00CE30B2">
        <w:rPr>
          <w:lang w:val="da-DK"/>
        </w:rPr>
        <w:t xml:space="preserve"> An</w:t>
      </w:r>
      <w:r w:rsidR="00CE30B2" w:rsidRPr="00CE30B2">
        <w:rPr>
          <w:lang w:val="da-DK"/>
        </w:rPr>
        <w:t>noncen</w:t>
      </w:r>
      <w:r w:rsidR="001947AA" w:rsidRPr="00CE30B2">
        <w:rPr>
          <w:lang w:val="da-DK"/>
        </w:rPr>
        <w:t xml:space="preserve"> er oppe, indtil vi har fundet de</w:t>
      </w:r>
      <w:r w:rsidR="00452F83" w:rsidRPr="00CE30B2">
        <w:rPr>
          <w:lang w:val="da-DK"/>
        </w:rPr>
        <w:t>t</w:t>
      </w:r>
      <w:r w:rsidR="001947AA" w:rsidRPr="00CE30B2">
        <w:rPr>
          <w:lang w:val="da-DK"/>
        </w:rPr>
        <w:t xml:space="preserve"> rette match.</w:t>
      </w:r>
    </w:p>
    <w:p w14:paraId="3ED9C070" w14:textId="77777777" w:rsidR="00570996" w:rsidRPr="00CE30B2" w:rsidRDefault="00570996" w:rsidP="00CE30B2">
      <w:pPr>
        <w:jc w:val="both"/>
        <w:rPr>
          <w:lang w:val="da-DK"/>
        </w:rPr>
      </w:pPr>
    </w:p>
    <w:p w14:paraId="1730F097" w14:textId="43AD113F" w:rsidR="007E25AB" w:rsidRPr="00CE30B2" w:rsidRDefault="00570996" w:rsidP="00CE30B2">
      <w:pPr>
        <w:jc w:val="both"/>
        <w:rPr>
          <w:b/>
          <w:bCs/>
          <w:lang w:val="da-DK"/>
        </w:rPr>
      </w:pPr>
      <w:r w:rsidRPr="00CE30B2">
        <w:rPr>
          <w:b/>
          <w:bCs/>
          <w:lang w:val="da-DK"/>
        </w:rPr>
        <w:t>Vi glæder os til at høre fra dig.</w:t>
      </w:r>
      <w:r w:rsidR="007E25AB" w:rsidRPr="00CE30B2">
        <w:rPr>
          <w:lang w:val="da-DK"/>
        </w:rPr>
        <w:t xml:space="preserve"> </w:t>
      </w:r>
    </w:p>
    <w:sectPr w:rsidR="007E25AB" w:rsidRPr="00CE30B2" w:rsidSect="00E868C7">
      <w:headerReference w:type="default" r:id="rId13"/>
      <w:footerReference w:type="default" r:id="rId14"/>
      <w:headerReference w:type="first" r:id="rId15"/>
      <w:pgSz w:w="11906" w:h="16838" w:code="9"/>
      <w:pgMar w:top="1814" w:right="1247" w:bottom="964" w:left="964" w:header="76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CDB9F" w14:textId="77777777" w:rsidR="00886382" w:rsidRDefault="00886382" w:rsidP="00C17A1E">
      <w:pPr>
        <w:spacing w:line="240" w:lineRule="auto"/>
      </w:pPr>
      <w:r>
        <w:separator/>
      </w:r>
    </w:p>
  </w:endnote>
  <w:endnote w:type="continuationSeparator" w:id="0">
    <w:p w14:paraId="64C46C2F" w14:textId="77777777" w:rsidR="00886382" w:rsidRDefault="00886382" w:rsidP="00C17A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Kokila">
    <w:panose1 w:val="01010601010101010101"/>
    <w:charset w:val="01"/>
    <w:family w:val="auto"/>
    <w:pitch w:val="variable"/>
    <w:sig w:usb0="00008000" w:usb1="00000000" w:usb2="00000000" w:usb3="00000000" w:csb0="0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C1DD3" w14:textId="77777777" w:rsidR="004127D9" w:rsidRDefault="004127D9" w:rsidP="00AD58EE">
    <w:pPr>
      <w:pStyle w:val="Footer-PageNumber"/>
    </w:pPr>
    <w:r w:rsidRPr="00C17A1E">
      <w:fldChar w:fldCharType="begin"/>
    </w:r>
    <w:r w:rsidRPr="00C17A1E">
      <w:instrText xml:space="preserve"> PAGE  </w:instrText>
    </w:r>
    <w:r w:rsidRPr="00C17A1E">
      <w:fldChar w:fldCharType="separate"/>
    </w:r>
    <w:r>
      <w:t>2</w:t>
    </w:r>
    <w:r w:rsidRPr="00C17A1E">
      <w:fldChar w:fldCharType="end"/>
    </w:r>
    <w:r>
      <w:t>/</w:t>
    </w:r>
    <w:r w:rsidR="009B5125">
      <w:fldChar w:fldCharType="begin"/>
    </w:r>
    <w:r w:rsidR="009B5125">
      <w:instrText xml:space="preserve"> NUMPAGES </w:instrText>
    </w:r>
    <w:r w:rsidR="009B5125">
      <w:fldChar w:fldCharType="separate"/>
    </w:r>
    <w:r>
      <w:t>3</w:t>
    </w:r>
    <w:r w:rsidR="009B512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09DAB" w14:textId="77777777" w:rsidR="00886382" w:rsidRDefault="00886382" w:rsidP="00C17A1E">
      <w:pPr>
        <w:spacing w:line="240" w:lineRule="auto"/>
      </w:pPr>
      <w:r>
        <w:separator/>
      </w:r>
    </w:p>
  </w:footnote>
  <w:footnote w:type="continuationSeparator" w:id="0">
    <w:p w14:paraId="3A972844" w14:textId="77777777" w:rsidR="00886382" w:rsidRDefault="00886382" w:rsidP="00C17A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EAD52" w14:textId="77777777" w:rsidR="00CA6FBD" w:rsidRPr="00723023" w:rsidRDefault="00844793" w:rsidP="00723023">
    <w:pPr>
      <w:pStyle w:val="Sidehoved"/>
    </w:pPr>
    <w:r w:rsidRPr="00723023">
      <w:rPr>
        <w:noProof/>
      </w:rPr>
      <mc:AlternateContent>
        <mc:Choice Requires="wpg">
          <w:drawing>
            <wp:anchor distT="0" distB="0" distL="114300" distR="114300" simplePos="0" relativeHeight="251677696" behindDoc="0" locked="1" layoutInCell="1" allowOverlap="1" wp14:anchorId="4EFB1B36" wp14:editId="124FD8D0">
              <wp:simplePos x="0" y="0"/>
              <wp:positionH relativeFrom="rightMargin">
                <wp:posOffset>-922020</wp:posOffset>
              </wp:positionH>
              <wp:positionV relativeFrom="page">
                <wp:posOffset>277495</wp:posOffset>
              </wp:positionV>
              <wp:extent cx="1328400" cy="352800"/>
              <wp:effectExtent l="0" t="0" r="5715" b="9525"/>
              <wp:wrapNone/>
              <wp:docPr id="34" name="LogoHi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28400" cy="352800"/>
                        <a:chOff x="76382" y="0"/>
                        <a:chExt cx="1217712" cy="326029"/>
                      </a:xfrm>
                    </wpg:grpSpPr>
                    <pic:pic xmlns:pic="http://schemas.openxmlformats.org/drawingml/2006/picture">
                      <pic:nvPicPr>
                        <pic:cNvPr id="12" name="Payoff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6382" y="164538"/>
                          <a:ext cx="739310" cy="161491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oup 29"/>
                      <wpg:cNvGrpSpPr>
                        <a:grpSpLocks noChangeAspect="1"/>
                      </wpg:cNvGrpSpPr>
                      <wpg:grpSpPr>
                        <a:xfrm>
                          <a:off x="914400" y="0"/>
                          <a:ext cx="379694" cy="316194"/>
                          <a:chOff x="0" y="0"/>
                          <a:chExt cx="586105" cy="487045"/>
                        </a:xfrm>
                      </wpg:grpSpPr>
                      <wps:wsp>
                        <wps:cNvPr id="24" name="Part3"/>
                        <wps:cNvSpPr/>
                        <wps:spPr>
                          <a:xfrm>
                            <a:off x="0" y="0"/>
                            <a:ext cx="362585" cy="476250"/>
                          </a:xfrm>
                          <a:custGeom>
                            <a:avLst/>
                            <a:gdLst>
                              <a:gd name="connsiteX0" fmla="*/ 264775 w 264774"/>
                              <a:gd name="connsiteY0" fmla="*/ 0 h 347662"/>
                              <a:gd name="connsiteX1" fmla="*/ 127205 w 264774"/>
                              <a:gd name="connsiteY1" fmla="*/ 173355 h 347662"/>
                              <a:gd name="connsiteX2" fmla="*/ 53709 w 264774"/>
                              <a:gd name="connsiteY2" fmla="*/ 80963 h 347662"/>
                              <a:gd name="connsiteX3" fmla="*/ 44286 w 264774"/>
                              <a:gd name="connsiteY3" fmla="*/ 76200 h 347662"/>
                              <a:gd name="connsiteX4" fmla="*/ 0 w 264774"/>
                              <a:gd name="connsiteY4" fmla="*/ 76200 h 347662"/>
                              <a:gd name="connsiteX5" fmla="*/ 0 w 264774"/>
                              <a:gd name="connsiteY5" fmla="*/ 347663 h 347662"/>
                              <a:gd name="connsiteX6" fmla="*/ 49940 w 264774"/>
                              <a:gd name="connsiteY6" fmla="*/ 347663 h 347662"/>
                              <a:gd name="connsiteX7" fmla="*/ 49940 w 264774"/>
                              <a:gd name="connsiteY7" fmla="*/ 157163 h 347662"/>
                              <a:gd name="connsiteX8" fmla="*/ 127205 w 264774"/>
                              <a:gd name="connsiteY8" fmla="*/ 253365 h 347662"/>
                              <a:gd name="connsiteX9" fmla="*/ 264775 w 264774"/>
                              <a:gd name="connsiteY9" fmla="*/ 12383 h 347662"/>
                              <a:gd name="connsiteX10" fmla="*/ 264775 w 264774"/>
                              <a:gd name="connsiteY10" fmla="*/ 0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64774" h="347662">
                                <a:moveTo>
                                  <a:pt x="264775" y="0"/>
                                </a:moveTo>
                                <a:lnTo>
                                  <a:pt x="127205" y="173355"/>
                                </a:lnTo>
                                <a:lnTo>
                                  <a:pt x="53709" y="80963"/>
                                </a:lnTo>
                                <a:cubicBezTo>
                                  <a:pt x="51824" y="78105"/>
                                  <a:pt x="48055" y="76200"/>
                                  <a:pt x="44286" y="76200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347663"/>
                                </a:lnTo>
                                <a:lnTo>
                                  <a:pt x="49940" y="347663"/>
                                </a:lnTo>
                                <a:lnTo>
                                  <a:pt x="49940" y="157163"/>
                                </a:lnTo>
                                <a:lnTo>
                                  <a:pt x="127205" y="253365"/>
                                </a:lnTo>
                                <a:lnTo>
                                  <a:pt x="264775" y="12383"/>
                                </a:lnTo>
                                <a:lnTo>
                                  <a:pt x="26477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34000">
                                <a:schemeClr val="accent2"/>
                              </a:gs>
                              <a:gs pos="77000">
                                <a:schemeClr val="bg2"/>
                              </a:gs>
                            </a:gsLst>
                            <a:lin ang="90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art2"/>
                        <wps:cNvSpPr/>
                        <wps:spPr>
                          <a:xfrm>
                            <a:off x="285750" y="104775"/>
                            <a:ext cx="300355" cy="382270"/>
                          </a:xfrm>
                          <a:custGeom>
                            <a:avLst/>
                            <a:gdLst>
                              <a:gd name="connsiteX0" fmla="*/ 168664 w 219546"/>
                              <a:gd name="connsiteY0" fmla="*/ 0 h 279082"/>
                              <a:gd name="connsiteX1" fmla="*/ 168664 w 219546"/>
                              <a:gd name="connsiteY1" fmla="*/ 170498 h 279082"/>
                              <a:gd name="connsiteX2" fmla="*/ 109302 w 219546"/>
                              <a:gd name="connsiteY2" fmla="*/ 234315 h 279082"/>
                              <a:gd name="connsiteX3" fmla="*/ 49940 w 219546"/>
                              <a:gd name="connsiteY3" fmla="*/ 170498 h 279082"/>
                              <a:gd name="connsiteX4" fmla="*/ 49940 w 219546"/>
                              <a:gd name="connsiteY4" fmla="*/ 34290 h 279082"/>
                              <a:gd name="connsiteX5" fmla="*/ 0 w 219546"/>
                              <a:gd name="connsiteY5" fmla="*/ 96203 h 279082"/>
                              <a:gd name="connsiteX6" fmla="*/ 0 w 219546"/>
                              <a:gd name="connsiteY6" fmla="*/ 171450 h 279082"/>
                              <a:gd name="connsiteX7" fmla="*/ 109302 w 219546"/>
                              <a:gd name="connsiteY7" fmla="*/ 279083 h 279082"/>
                              <a:gd name="connsiteX8" fmla="*/ 219546 w 219546"/>
                              <a:gd name="connsiteY8" fmla="*/ 171450 h 279082"/>
                              <a:gd name="connsiteX9" fmla="*/ 219546 w 219546"/>
                              <a:gd name="connsiteY9" fmla="*/ 0 h 279082"/>
                              <a:gd name="connsiteX10" fmla="*/ 168664 w 219546"/>
                              <a:gd name="connsiteY10" fmla="*/ 0 h 2790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19546" h="279082">
                                <a:moveTo>
                                  <a:pt x="168664" y="0"/>
                                </a:moveTo>
                                <a:lnTo>
                                  <a:pt x="168664" y="170498"/>
                                </a:lnTo>
                                <a:cubicBezTo>
                                  <a:pt x="168664" y="213360"/>
                                  <a:pt x="146992" y="234315"/>
                                  <a:pt x="109302" y="234315"/>
                                </a:cubicBezTo>
                                <a:cubicBezTo>
                                  <a:pt x="70669" y="234315"/>
                                  <a:pt x="49940" y="215265"/>
                                  <a:pt x="49940" y="170498"/>
                                </a:cubicBezTo>
                                <a:lnTo>
                                  <a:pt x="49940" y="34290"/>
                                </a:lnTo>
                                <a:lnTo>
                                  <a:pt x="0" y="96203"/>
                                </a:lnTo>
                                <a:lnTo>
                                  <a:pt x="0" y="171450"/>
                                </a:lnTo>
                                <a:cubicBezTo>
                                  <a:pt x="0" y="225743"/>
                                  <a:pt x="26383" y="279083"/>
                                  <a:pt x="109302" y="279083"/>
                                </a:cubicBezTo>
                                <a:cubicBezTo>
                                  <a:pt x="190336" y="279083"/>
                                  <a:pt x="219546" y="226695"/>
                                  <a:pt x="219546" y="171450"/>
                                </a:cubicBezTo>
                                <a:lnTo>
                                  <a:pt x="219546" y="0"/>
                                </a:lnTo>
                                <a:lnTo>
                                  <a:pt x="168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6BB2"/>
                          </a:soli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art1"/>
                        <wps:cNvSpPr/>
                        <wps:spPr>
                          <a:xfrm>
                            <a:off x="285750" y="151322"/>
                            <a:ext cx="149793" cy="335578"/>
                          </a:xfrm>
                          <a:custGeom>
                            <a:avLst/>
                            <a:gdLst>
                              <a:gd name="connsiteX0" fmla="*/ 109302 w 109301"/>
                              <a:gd name="connsiteY0" fmla="*/ 200025 h 244792"/>
                              <a:gd name="connsiteX1" fmla="*/ 49940 w 109301"/>
                              <a:gd name="connsiteY1" fmla="*/ 136208 h 244792"/>
                              <a:gd name="connsiteX2" fmla="*/ 49940 w 109301"/>
                              <a:gd name="connsiteY2" fmla="*/ 0 h 244792"/>
                              <a:gd name="connsiteX3" fmla="*/ 0 w 109301"/>
                              <a:gd name="connsiteY3" fmla="*/ 61913 h 244792"/>
                              <a:gd name="connsiteX4" fmla="*/ 0 w 109301"/>
                              <a:gd name="connsiteY4" fmla="*/ 137160 h 244792"/>
                              <a:gd name="connsiteX5" fmla="*/ 109302 w 109301"/>
                              <a:gd name="connsiteY5" fmla="*/ 244792 h 244792"/>
                              <a:gd name="connsiteX6" fmla="*/ 109302 w 109301"/>
                              <a:gd name="connsiteY6" fmla="*/ 200025 h 244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9301" h="244792">
                                <a:moveTo>
                                  <a:pt x="109302" y="200025"/>
                                </a:moveTo>
                                <a:cubicBezTo>
                                  <a:pt x="70669" y="200025"/>
                                  <a:pt x="49940" y="180975"/>
                                  <a:pt x="49940" y="136208"/>
                                </a:cubicBezTo>
                                <a:lnTo>
                                  <a:pt x="49940" y="0"/>
                                </a:lnTo>
                                <a:lnTo>
                                  <a:pt x="0" y="61913"/>
                                </a:lnTo>
                                <a:lnTo>
                                  <a:pt x="0" y="137160"/>
                                </a:lnTo>
                                <a:cubicBezTo>
                                  <a:pt x="0" y="191453"/>
                                  <a:pt x="26383" y="244792"/>
                                  <a:pt x="109302" y="244792"/>
                                </a:cubicBezTo>
                                <a:cubicBezTo>
                                  <a:pt x="108360" y="224790"/>
                                  <a:pt x="109302" y="218123"/>
                                  <a:pt x="109302" y="20002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65000">
                                <a:schemeClr val="bg2"/>
                              </a:gs>
                            </a:gsLst>
                            <a:lin ang="54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44C2C" id="LogoHide" o:spid="_x0000_s1026" style="position:absolute;margin-left:-72.6pt;margin-top:21.85pt;width:104.6pt;height:27.8pt;z-index:251677696;mso-position-horizontal-relative:right-margin-area;mso-position-vertical-relative:page;mso-width-relative:margin;mso-height-relative:margin" coordorigin="763" coordsize="12177,32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yoff" o:spid="_x0000_s1027" type="#_x0000_t75" style="position:absolute;left:763;top:1645;width:7393;height:16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">
                <v:imagedata r:id="rId2" o:title=""/>
              </v:shape>
              <v:group id="Group 29" o:spid="_x0000_s1028" style="position:absolute;left:9144;width:3796;height:3161" coordsize="5861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o:lock v:ext="edit" aspectratio="t"/>
                <v:shape id="Part3" o:spid="_x0000_s1029" style="position:absolute;width:3625;height:4762;visibility:visible;mso-wrap-style:square;v-text-anchor:middle" coordsize="264774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" path="m264775,l127205,173355,53709,80963c51824,78105,48055,76200,44286,76200l,76200,,347663r49940,l49940,157163r77265,96202l264775,12383,264775,xe" fillcolor="#24abff [3205]" stroked="f" strokeweight=".26031mm">
                  <v:fill color2="#076bb2 [3214]" angle="300" colors="0 #24abff;22282f #24abff" focus="100%" type="gradient">
                    <o:fill v:ext="view" type="gradientUnscaled"/>
                  </v:fill>
                  <v:stroke joinstyle="miter"/>
                  <v:path arrowok="t" o:connecttype="custom" o:connectlocs="362586,0;174196,237473;73550,110908;60646,104384;0,104384;0,476251;68388,476251;68388,215292;174196,347076;362586,16963;362586,0" o:connectangles="0,0,0,0,0,0,0,0,0,0,0"/>
                </v:shape>
                <v:shape id="Part2" o:spid="_x0000_s1030" style="position:absolute;left:2857;top:1047;width:3004;height:3823;visibility:visible;mso-wrap-style:square;v-text-anchor:middle" coordsize="219546,27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" path="m168664,r,170498c168664,213360,146992,234315,109302,234315v-38633,,-59362,-19050,-59362,-63817l49940,34290,,96203r,75247c,225743,26383,279083,109302,279083v81034,,110244,-52388,110244,-107633l219546,,168664,xe" fillcolor="#076bb2" stroked="f" strokeweight=".26031mm">
                  <v:stroke joinstyle="miter"/>
                  <v:path arrowok="t" o:connecttype="custom" o:connectlocs="230745,0;230745,233538;149533,320951;68322,233538;68322,46968;0,131773;0,234842;149533,382271;300355,234842;300355,0;230745,0" o:connectangles="0,0,0,0,0,0,0,0,0,0,0"/>
                </v:shape>
                <v:shape id="Part1" o:spid="_x0000_s1031" style="position:absolute;left:2857;top:1513;width:1498;height:3356;visibility:visible;mso-wrap-style:square;v-text-anchor:middle" coordsize="109301,2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" path="m109302,200025v-38633,,-59362,-19050,-59362,-63817l49940,,,61913r,75247c,191453,26383,244792,109302,244792v-942,-20002,,-26669,,-44767xe" fillcolor="#24abff [3205]" stroked="f" strokeweight=".26031mm">
                  <v:fill color2="#076bb2 [3214]" colors="0 #24abff;42598f #076bb2" focus="100%" type="gradient">
                    <o:fill v:ext="view" type="gradientUnscaled"/>
                  </v:fill>
                  <v:stroke joinstyle="miter"/>
                  <v:path arrowok="t" o:connecttype="custom" o:connectlocs="149794,274208;68441,186723;68441,0;0,84875;0,188029;149794,335578;149794,274208" o:connectangles="0,0,0,0,0,0,0"/>
                </v:shape>
              </v:group>
              <w10:wrap anchorx="margin" anchory="page"/>
              <w10:anchorlock/>
            </v:group>
          </w:pict>
        </mc:Fallback>
      </mc:AlternateContent>
    </w:r>
  </w:p>
  <w:p w14:paraId="1BABCD0D" w14:textId="77777777" w:rsidR="00CA6FBD" w:rsidRDefault="00CA6FB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E1F6" w14:textId="77777777" w:rsidR="00CA6FBD" w:rsidRDefault="00F2616B">
    <w:pPr>
      <w:pStyle w:val="Sidehoved"/>
    </w:pPr>
    <w:r>
      <w:rPr>
        <w:noProof/>
      </w:rPr>
      <w:drawing>
        <wp:anchor distT="0" distB="0" distL="114300" distR="114300" simplePos="0" relativeHeight="251679744" behindDoc="0" locked="1" layoutInCell="1" allowOverlap="1" wp14:anchorId="1C3D5026" wp14:editId="77387833">
          <wp:simplePos x="0" y="0"/>
          <wp:positionH relativeFrom="page">
            <wp:posOffset>5970270</wp:posOffset>
          </wp:positionH>
          <wp:positionV relativeFrom="page">
            <wp:posOffset>360045</wp:posOffset>
          </wp:positionV>
          <wp:extent cx="1152000" cy="468000"/>
          <wp:effectExtent l="0" t="0" r="0" b="8255"/>
          <wp:wrapNone/>
          <wp:docPr id="1" name="LogoHide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Hide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A28751" w14:textId="77777777" w:rsidR="00CA6FBD" w:rsidRDefault="00CA6FBD" w:rsidP="00B9662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0EE49C78"/>
    <w:styleLink w:val="ListStyle-FactBoxListBullet"/>
    <w:lvl w:ilvl="0">
      <w:start w:val="1"/>
      <w:numFmt w:val="bullet"/>
      <w:pStyle w:val="FactBox-ListBullet"/>
      <w:lvlText w:val="•"/>
      <w:lvlJc w:val="left"/>
      <w:pPr>
        <w:ind w:left="45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59F22400"/>
    <w:lvl w:ilvl="0">
      <w:start w:val="1"/>
      <w:numFmt w:val="decimal"/>
      <w:pStyle w:val="Opstilling-talellerbogst"/>
      <w:lvlText w:val="%1.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Source Sans Pro Light" w:hAnsi="Source Sans Pro Light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837254"/>
    <w:multiLevelType w:val="multilevel"/>
    <w:tmpl w:val="6BD40C76"/>
    <w:numStyleLink w:val="ListStyle-ListAlphabet"/>
  </w:abstractNum>
  <w:abstractNum w:abstractNumId="8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9" w15:restartNumberingAfterBreak="0">
    <w:nsid w:val="12016687"/>
    <w:multiLevelType w:val="multilevel"/>
    <w:tmpl w:val="52CE410E"/>
    <w:lvl w:ilvl="0">
      <w:start w:val="1"/>
      <w:numFmt w:val="bullet"/>
      <w:pStyle w:val="Quotenameandcompany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476F5C"/>
    <w:multiLevelType w:val="multilevel"/>
    <w:tmpl w:val="0EE49C78"/>
    <w:numStyleLink w:val="ListStyle-FactBoxListBullet"/>
  </w:abstractNum>
  <w:abstractNum w:abstractNumId="11" w15:restartNumberingAfterBreak="0">
    <w:nsid w:val="169752F0"/>
    <w:multiLevelType w:val="hybridMultilevel"/>
    <w:tmpl w:val="34146080"/>
    <w:lvl w:ilvl="0" w:tplc="64F8D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77174"/>
    <w:multiLevelType w:val="hybridMultilevel"/>
    <w:tmpl w:val="5D169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07172"/>
    <w:multiLevelType w:val="multilevel"/>
    <w:tmpl w:val="4D485692"/>
    <w:lvl w:ilvl="0">
      <w:start w:val="1"/>
      <w:numFmt w:val="bullet"/>
      <w:pStyle w:val="Table-ListBullet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Source Sans Pro Light" w:hAnsi="Source Sans Pro Light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Source Sans Pro Light" w:hAnsi="Source Sans Pro Light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="Source Sans Pro Light" w:hAnsi="Source Sans Pro Light" w:cs="Times New Roman" w:hint="default"/>
      </w:rPr>
    </w:lvl>
    <w:lvl w:ilvl="6">
      <w:start w:val="1"/>
      <w:numFmt w:val="bullet"/>
      <w:lvlText w:val="•"/>
      <w:lvlJc w:val="left"/>
      <w:pPr>
        <w:ind w:left="1985" w:hanging="284"/>
      </w:pPr>
      <w:rPr>
        <w:rFonts w:ascii="Source Sans Pro Light" w:hAnsi="Source Sans Pro Light" w:hint="default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Source Sans Pro Light" w:hAnsi="Source Sans Pro Light" w:hint="default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Source Sans Pro Light" w:hAnsi="Source Sans Pro Light" w:hint="default"/>
      </w:rPr>
    </w:lvl>
  </w:abstractNum>
  <w:abstractNum w:abstractNumId="14" w15:restartNumberingAfterBreak="0">
    <w:nsid w:val="197C6BC6"/>
    <w:multiLevelType w:val="multilevel"/>
    <w:tmpl w:val="6BD40C76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5" w15:restartNumberingAfterBreak="0">
    <w:nsid w:val="1E1B3059"/>
    <w:multiLevelType w:val="multilevel"/>
    <w:tmpl w:val="31C47378"/>
    <w:styleLink w:val="ListStyle-ListNumber"/>
    <w:lvl w:ilvl="0">
      <w:start w:val="1"/>
      <w:numFmt w:val="decimal"/>
      <w:lvlText w:val="%1."/>
      <w:lvlJc w:val="left"/>
      <w:pPr>
        <w:ind w:left="340" w:hanging="340"/>
      </w:pPr>
      <w:rPr>
        <w:rFonts w:ascii="Source Sans Pro Light" w:hAnsi="Source Sans Pro Light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="Source Sans Pro Light" w:hAnsi="Source Sans Pro Light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="Source Sans Pro Light" w:hAnsi="Source Sans Pro Light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="Source Sans Pro Light" w:hAnsi="Source Sans Pro Light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="Source Sans Pro Light" w:hAnsi="Source Sans Pro Light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="Source Sans Pro Light" w:hAnsi="Source Sans Pro Light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="Source Sans Pro Light" w:hAnsi="Source Sans Pro Light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="Source Sans Pro Light" w:hAnsi="Source Sans Pro Light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="Source Sans Pro Light" w:hAnsi="Source Sans Pro Light" w:hint="default"/>
      </w:rPr>
    </w:lvl>
  </w:abstractNum>
  <w:abstractNum w:abstractNumId="16" w15:restartNumberingAfterBreak="0">
    <w:nsid w:val="2019191E"/>
    <w:multiLevelType w:val="multilevel"/>
    <w:tmpl w:val="F0800074"/>
    <w:styleLink w:val="ListStyle-AppendixHeading"/>
    <w:lvl w:ilvl="0">
      <w:start w:val="1"/>
      <w:numFmt w:val="decimal"/>
      <w:suff w:val="space"/>
      <w:lvlText w:val="Appendix %1 -"/>
      <w:lvlJc w:val="left"/>
      <w:pPr>
        <w:ind w:left="0" w:firstLine="0"/>
      </w:pPr>
      <w:rPr>
        <w:rFonts w:ascii="Source Sans Pro Light" w:hAnsi="Source Sans Pro Light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37E50CA"/>
    <w:multiLevelType w:val="multilevel"/>
    <w:tmpl w:val="21B690C8"/>
    <w:lvl w:ilvl="0">
      <w:start w:val="1"/>
      <w:numFmt w:val="decimal"/>
      <w:lvlText w:val="%1."/>
      <w:lvlJc w:val="left"/>
      <w:pPr>
        <w:ind w:left="340" w:hanging="227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18" w15:restartNumberingAfterBreak="0">
    <w:nsid w:val="27A35F22"/>
    <w:multiLevelType w:val="multilevel"/>
    <w:tmpl w:val="02584F62"/>
    <w:numStyleLink w:val="ListStyle-TableListNumber"/>
  </w:abstractNum>
  <w:abstractNum w:abstractNumId="19" w15:restartNumberingAfterBreak="0">
    <w:nsid w:val="2EAD7215"/>
    <w:multiLevelType w:val="multilevel"/>
    <w:tmpl w:val="CCDE03D0"/>
    <w:lvl w:ilvl="0">
      <w:start w:val="1"/>
      <w:numFmt w:val="decimal"/>
      <w:pStyle w:val="AppendixHeading"/>
      <w:suff w:val="space"/>
      <w:lvlText w:val="Appendix %1."/>
      <w:lvlJc w:val="left"/>
      <w:pPr>
        <w:ind w:left="0" w:firstLine="0"/>
      </w:pPr>
      <w:rPr>
        <w:rFonts w:ascii="Source Sans Pro" w:hAnsi="Source Sans Pro" w:hint="default"/>
        <w:b/>
        <w:i w:val="0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60D58F7"/>
    <w:multiLevelType w:val="hybridMultilevel"/>
    <w:tmpl w:val="731C7C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213CE4"/>
    <w:multiLevelType w:val="multilevel"/>
    <w:tmpl w:val="66A2F018"/>
    <w:numStyleLink w:val="ListStyle-ListBullet"/>
  </w:abstractNum>
  <w:abstractNum w:abstractNumId="22" w15:restartNumberingAfterBreak="0">
    <w:nsid w:val="3AAA41FB"/>
    <w:multiLevelType w:val="multilevel"/>
    <w:tmpl w:val="1C24E15A"/>
    <w:numStyleLink w:val="ListStyle-FactBoxListNumber"/>
  </w:abstractNum>
  <w:abstractNum w:abstractNumId="23" w15:restartNumberingAfterBreak="0">
    <w:nsid w:val="486F0B62"/>
    <w:multiLevelType w:val="multilevel"/>
    <w:tmpl w:val="66A2F018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Source Sans Pro Light" w:hAnsi="Source Sans Pro Light" w:cs="Times New Roman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Source Sans Pro Light" w:hAnsi="Source Sans Pro Light" w:cs="Times New Roman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cs="Times New Roman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cs="Times New Roman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="Source Sans Pro Light" w:hAnsi="Source Sans Pro Light" w:cs="Times New Roman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Source Sans Pro Light" w:hAnsi="Source Sans Pro Light" w:cs="Times New Roman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="Source Sans Pro Light" w:hAnsi="Source Sans Pro Light" w:cs="Times New Roman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Source Sans Pro Light" w:hAnsi="Source Sans Pro Light" w:cs="Times New Roman" w:hint="default"/>
      </w:rPr>
    </w:lvl>
  </w:abstractNum>
  <w:abstractNum w:abstractNumId="24" w15:restartNumberingAfterBreak="0">
    <w:nsid w:val="4DFB4E39"/>
    <w:multiLevelType w:val="multilevel"/>
    <w:tmpl w:val="AD0AD328"/>
    <w:lvl w:ilvl="0">
      <w:start w:val="1"/>
      <w:numFmt w:val="bullet"/>
      <w:pStyle w:val="Opstilling-punkttegn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pStyle w:val="Opstilling-punkttegn2"/>
      <w:lvlText w:val="•"/>
      <w:lvlJc w:val="left"/>
      <w:pPr>
        <w:ind w:left="568" w:hanging="284"/>
      </w:pPr>
      <w:rPr>
        <w:rFonts w:ascii="Source Sans Pro Light" w:hAnsi="Source Sans Pro Light" w:hint="default"/>
      </w:rPr>
    </w:lvl>
    <w:lvl w:ilvl="2">
      <w:start w:val="1"/>
      <w:numFmt w:val="bullet"/>
      <w:pStyle w:val="Opstilling-punkttegn3"/>
      <w:lvlText w:val="•"/>
      <w:lvlJc w:val="left"/>
      <w:pPr>
        <w:ind w:left="852" w:hanging="284"/>
      </w:pPr>
      <w:rPr>
        <w:rFonts w:ascii="Source Sans Pro Light" w:hAnsi="Source Sans Pro Light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hint="default"/>
      </w:rPr>
    </w:lvl>
    <w:lvl w:ilvl="5">
      <w:start w:val="1"/>
      <w:numFmt w:val="bullet"/>
      <w:lvlText w:val="•"/>
      <w:lvlJc w:val="left"/>
      <w:pPr>
        <w:ind w:left="1701" w:hanging="281"/>
      </w:pPr>
      <w:rPr>
        <w:rFonts w:ascii="Source Sans Pro Light" w:hAnsi="Source Sans Pro Light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Source Sans Pro Light" w:hAnsi="Source Sans Pro Light" w:hint="default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Source Sans Pro Light" w:hAnsi="Source Sans Pro Light" w:hint="default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Source Sans Pro Light" w:hAnsi="Source Sans Pro Light" w:hint="default"/>
      </w:rPr>
    </w:lvl>
  </w:abstractNum>
  <w:abstractNum w:abstractNumId="25" w15:restartNumberingAfterBreak="0">
    <w:nsid w:val="4E7762EC"/>
    <w:multiLevelType w:val="hybridMultilevel"/>
    <w:tmpl w:val="B76A0B06"/>
    <w:lvl w:ilvl="0" w:tplc="87DEE402">
      <w:start w:val="28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634A4"/>
    <w:multiLevelType w:val="hybridMultilevel"/>
    <w:tmpl w:val="CBD8AC14"/>
    <w:lvl w:ilvl="0" w:tplc="5C6AABA0">
      <w:start w:val="28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lvlText w:val="•"/>
      <w:lvlJc w:val="left"/>
      <w:pPr>
        <w:ind w:left="284" w:hanging="171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28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Source Sans Pro Light" w:hAnsi="Source Sans Pro Light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9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Source Sans Pro Light" w:hAnsi="Source Sans Pro Light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30" w15:restartNumberingAfterBreak="0">
    <w:nsid w:val="5F975F75"/>
    <w:multiLevelType w:val="hybridMultilevel"/>
    <w:tmpl w:val="BE3ECCD2"/>
    <w:lvl w:ilvl="0" w:tplc="040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875639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Source Sans Pro Light" w:hAnsi="Source Sans Pro Light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8590738">
    <w:abstractNumId w:val="32"/>
  </w:num>
  <w:num w:numId="2" w16cid:durableId="1048381249">
    <w:abstractNumId w:val="6"/>
  </w:num>
  <w:num w:numId="3" w16cid:durableId="825392885">
    <w:abstractNumId w:val="3"/>
  </w:num>
  <w:num w:numId="4" w16cid:durableId="1038553802">
    <w:abstractNumId w:val="2"/>
  </w:num>
  <w:num w:numId="5" w16cid:durableId="360520718">
    <w:abstractNumId w:val="1"/>
  </w:num>
  <w:num w:numId="6" w16cid:durableId="872302995">
    <w:abstractNumId w:val="0"/>
  </w:num>
  <w:num w:numId="7" w16cid:durableId="433669093">
    <w:abstractNumId w:val="8"/>
  </w:num>
  <w:num w:numId="8" w16cid:durableId="251165218">
    <w:abstractNumId w:val="29"/>
  </w:num>
  <w:num w:numId="9" w16cid:durableId="1947927150">
    <w:abstractNumId w:val="16"/>
  </w:num>
  <w:num w:numId="10" w16cid:durableId="1245258908">
    <w:abstractNumId w:val="4"/>
  </w:num>
  <w:num w:numId="11" w16cid:durableId="1632203728">
    <w:abstractNumId w:val="28"/>
  </w:num>
  <w:num w:numId="12" w16cid:durableId="1187914408">
    <w:abstractNumId w:val="14"/>
  </w:num>
  <w:num w:numId="13" w16cid:durableId="693002834">
    <w:abstractNumId w:val="23"/>
  </w:num>
  <w:num w:numId="14" w16cid:durableId="108163310">
    <w:abstractNumId w:val="15"/>
  </w:num>
  <w:num w:numId="15" w16cid:durableId="1511791819">
    <w:abstractNumId w:val="27"/>
  </w:num>
  <w:num w:numId="16" w16cid:durableId="193344093">
    <w:abstractNumId w:val="17"/>
  </w:num>
  <w:num w:numId="17" w16cid:durableId="259067241">
    <w:abstractNumId w:val="19"/>
  </w:num>
  <w:num w:numId="18" w16cid:durableId="1335181722">
    <w:abstractNumId w:val="10"/>
  </w:num>
  <w:num w:numId="19" w16cid:durableId="1918860164">
    <w:abstractNumId w:val="22"/>
  </w:num>
  <w:num w:numId="20" w16cid:durableId="1604724830">
    <w:abstractNumId w:val="7"/>
  </w:num>
  <w:num w:numId="21" w16cid:durableId="175194983">
    <w:abstractNumId w:val="24"/>
  </w:num>
  <w:num w:numId="22" w16cid:durableId="277105388">
    <w:abstractNumId w:val="5"/>
  </w:num>
  <w:num w:numId="23" w16cid:durableId="573321492">
    <w:abstractNumId w:val="13"/>
  </w:num>
  <w:num w:numId="24" w16cid:durableId="234095749">
    <w:abstractNumId w:val="18"/>
  </w:num>
  <w:num w:numId="25" w16cid:durableId="882324346">
    <w:abstractNumId w:val="31"/>
  </w:num>
  <w:num w:numId="26" w16cid:durableId="1953979397">
    <w:abstractNumId w:val="11"/>
  </w:num>
  <w:num w:numId="27" w16cid:durableId="276722723">
    <w:abstractNumId w:val="9"/>
  </w:num>
  <w:num w:numId="28" w16cid:durableId="1585872728">
    <w:abstractNumId w:val="21"/>
  </w:num>
  <w:num w:numId="29" w16cid:durableId="619577868">
    <w:abstractNumId w:val="26"/>
  </w:num>
  <w:num w:numId="30" w16cid:durableId="633025941">
    <w:abstractNumId w:val="25"/>
  </w:num>
  <w:num w:numId="31" w16cid:durableId="1699039907">
    <w:abstractNumId w:val="12"/>
  </w:num>
  <w:num w:numId="32" w16cid:durableId="1574655961">
    <w:abstractNumId w:val="30"/>
  </w:num>
  <w:num w:numId="33" w16cid:durableId="1560751805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6EC"/>
    <w:rsid w:val="00006781"/>
    <w:rsid w:val="0001280C"/>
    <w:rsid w:val="00017961"/>
    <w:rsid w:val="000200E6"/>
    <w:rsid w:val="00021C3D"/>
    <w:rsid w:val="00031466"/>
    <w:rsid w:val="00035656"/>
    <w:rsid w:val="000379BD"/>
    <w:rsid w:val="000467B7"/>
    <w:rsid w:val="000500C9"/>
    <w:rsid w:val="000527FA"/>
    <w:rsid w:val="0005490B"/>
    <w:rsid w:val="00064DB4"/>
    <w:rsid w:val="00076354"/>
    <w:rsid w:val="000773C9"/>
    <w:rsid w:val="0008072D"/>
    <w:rsid w:val="000833E8"/>
    <w:rsid w:val="00083438"/>
    <w:rsid w:val="00090816"/>
    <w:rsid w:val="00092D0C"/>
    <w:rsid w:val="00096031"/>
    <w:rsid w:val="000A0316"/>
    <w:rsid w:val="000A1315"/>
    <w:rsid w:val="000A3B91"/>
    <w:rsid w:val="000A494E"/>
    <w:rsid w:val="000A7E62"/>
    <w:rsid w:val="000B7C7B"/>
    <w:rsid w:val="000C73D1"/>
    <w:rsid w:val="000C754D"/>
    <w:rsid w:val="000D4957"/>
    <w:rsid w:val="000D4C05"/>
    <w:rsid w:val="000E5514"/>
    <w:rsid w:val="001016EB"/>
    <w:rsid w:val="00101F13"/>
    <w:rsid w:val="0011031B"/>
    <w:rsid w:val="00110D59"/>
    <w:rsid w:val="00114285"/>
    <w:rsid w:val="00114677"/>
    <w:rsid w:val="001161E7"/>
    <w:rsid w:val="00123D0D"/>
    <w:rsid w:val="0012481A"/>
    <w:rsid w:val="001328C3"/>
    <w:rsid w:val="001348C5"/>
    <w:rsid w:val="00137CB9"/>
    <w:rsid w:val="00142212"/>
    <w:rsid w:val="001430F0"/>
    <w:rsid w:val="00147705"/>
    <w:rsid w:val="001610BD"/>
    <w:rsid w:val="00164D8A"/>
    <w:rsid w:val="001747A1"/>
    <w:rsid w:val="00176C66"/>
    <w:rsid w:val="001836B5"/>
    <w:rsid w:val="00183BAC"/>
    <w:rsid w:val="00183E62"/>
    <w:rsid w:val="00190109"/>
    <w:rsid w:val="001947AA"/>
    <w:rsid w:val="001A24BB"/>
    <w:rsid w:val="001A44E9"/>
    <w:rsid w:val="001A576D"/>
    <w:rsid w:val="001A5E7D"/>
    <w:rsid w:val="001B35B6"/>
    <w:rsid w:val="001B37EC"/>
    <w:rsid w:val="001B3B04"/>
    <w:rsid w:val="001B6745"/>
    <w:rsid w:val="001C4C44"/>
    <w:rsid w:val="001C51EC"/>
    <w:rsid w:val="001C5D9C"/>
    <w:rsid w:val="001D4108"/>
    <w:rsid w:val="001D59C0"/>
    <w:rsid w:val="001E11A6"/>
    <w:rsid w:val="001F2469"/>
    <w:rsid w:val="001F2B5F"/>
    <w:rsid w:val="001F2C4F"/>
    <w:rsid w:val="001F2DC6"/>
    <w:rsid w:val="001F5BC9"/>
    <w:rsid w:val="001F709B"/>
    <w:rsid w:val="00204020"/>
    <w:rsid w:val="0020459D"/>
    <w:rsid w:val="002172D0"/>
    <w:rsid w:val="00223B4C"/>
    <w:rsid w:val="00224B54"/>
    <w:rsid w:val="00227D2A"/>
    <w:rsid w:val="0023251A"/>
    <w:rsid w:val="00234357"/>
    <w:rsid w:val="002436AD"/>
    <w:rsid w:val="002542AD"/>
    <w:rsid w:val="00262E41"/>
    <w:rsid w:val="00264A12"/>
    <w:rsid w:val="00267B58"/>
    <w:rsid w:val="00270D00"/>
    <w:rsid w:val="00271A6B"/>
    <w:rsid w:val="002731E3"/>
    <w:rsid w:val="00290328"/>
    <w:rsid w:val="00292478"/>
    <w:rsid w:val="002978CF"/>
    <w:rsid w:val="002B0070"/>
    <w:rsid w:val="002B2F06"/>
    <w:rsid w:val="002B3D37"/>
    <w:rsid w:val="002B643E"/>
    <w:rsid w:val="002C2223"/>
    <w:rsid w:val="002C4F20"/>
    <w:rsid w:val="002D3396"/>
    <w:rsid w:val="002D440A"/>
    <w:rsid w:val="002D689E"/>
    <w:rsid w:val="002E1B8A"/>
    <w:rsid w:val="002E6890"/>
    <w:rsid w:val="002E68D5"/>
    <w:rsid w:val="002F3673"/>
    <w:rsid w:val="002F42EC"/>
    <w:rsid w:val="002F6957"/>
    <w:rsid w:val="003026EC"/>
    <w:rsid w:val="00305914"/>
    <w:rsid w:val="0032234B"/>
    <w:rsid w:val="00322DD9"/>
    <w:rsid w:val="00326F03"/>
    <w:rsid w:val="003317E6"/>
    <w:rsid w:val="00331922"/>
    <w:rsid w:val="003372E0"/>
    <w:rsid w:val="003442FA"/>
    <w:rsid w:val="00344B4E"/>
    <w:rsid w:val="00345BB3"/>
    <w:rsid w:val="00345EAF"/>
    <w:rsid w:val="00355D64"/>
    <w:rsid w:val="0037189B"/>
    <w:rsid w:val="00371BD9"/>
    <w:rsid w:val="00373182"/>
    <w:rsid w:val="00373254"/>
    <w:rsid w:val="00373AEB"/>
    <w:rsid w:val="00373C34"/>
    <w:rsid w:val="00374799"/>
    <w:rsid w:val="003760B5"/>
    <w:rsid w:val="003765B8"/>
    <w:rsid w:val="003913FB"/>
    <w:rsid w:val="003A2419"/>
    <w:rsid w:val="003A463D"/>
    <w:rsid w:val="003A65C3"/>
    <w:rsid w:val="003A6874"/>
    <w:rsid w:val="003B21C0"/>
    <w:rsid w:val="003B21DE"/>
    <w:rsid w:val="003B29D9"/>
    <w:rsid w:val="003B557D"/>
    <w:rsid w:val="003B7685"/>
    <w:rsid w:val="003B77E5"/>
    <w:rsid w:val="003C271E"/>
    <w:rsid w:val="003C3BE3"/>
    <w:rsid w:val="003C6703"/>
    <w:rsid w:val="003C6AF4"/>
    <w:rsid w:val="003C6EAF"/>
    <w:rsid w:val="003D21D3"/>
    <w:rsid w:val="003D2D7A"/>
    <w:rsid w:val="003D5C33"/>
    <w:rsid w:val="003D6F7C"/>
    <w:rsid w:val="003E169B"/>
    <w:rsid w:val="003E1BBA"/>
    <w:rsid w:val="003E3413"/>
    <w:rsid w:val="003E3A9E"/>
    <w:rsid w:val="003E6FCB"/>
    <w:rsid w:val="003F023B"/>
    <w:rsid w:val="003F18AE"/>
    <w:rsid w:val="00400D10"/>
    <w:rsid w:val="00402212"/>
    <w:rsid w:val="00405396"/>
    <w:rsid w:val="00406724"/>
    <w:rsid w:val="0040761F"/>
    <w:rsid w:val="0041075D"/>
    <w:rsid w:val="004127D9"/>
    <w:rsid w:val="004165C4"/>
    <w:rsid w:val="0042615D"/>
    <w:rsid w:val="00426A5C"/>
    <w:rsid w:val="00426B86"/>
    <w:rsid w:val="004276AC"/>
    <w:rsid w:val="00431052"/>
    <w:rsid w:val="00433398"/>
    <w:rsid w:val="004338A2"/>
    <w:rsid w:val="0044371D"/>
    <w:rsid w:val="00446CE6"/>
    <w:rsid w:val="00452F83"/>
    <w:rsid w:val="004628E4"/>
    <w:rsid w:val="00465512"/>
    <w:rsid w:val="00471210"/>
    <w:rsid w:val="0047653E"/>
    <w:rsid w:val="00480CE7"/>
    <w:rsid w:val="00483C63"/>
    <w:rsid w:val="00487747"/>
    <w:rsid w:val="00487D78"/>
    <w:rsid w:val="0049053A"/>
    <w:rsid w:val="00490919"/>
    <w:rsid w:val="0049548D"/>
    <w:rsid w:val="00495E4A"/>
    <w:rsid w:val="004974B1"/>
    <w:rsid w:val="004A1396"/>
    <w:rsid w:val="004A379B"/>
    <w:rsid w:val="004A4DB7"/>
    <w:rsid w:val="004B43D5"/>
    <w:rsid w:val="004B6DE3"/>
    <w:rsid w:val="004C45FC"/>
    <w:rsid w:val="004C5530"/>
    <w:rsid w:val="004E2ED9"/>
    <w:rsid w:val="004E4FB0"/>
    <w:rsid w:val="004E55C4"/>
    <w:rsid w:val="004F34F5"/>
    <w:rsid w:val="004F55D2"/>
    <w:rsid w:val="004F581C"/>
    <w:rsid w:val="00500725"/>
    <w:rsid w:val="00501802"/>
    <w:rsid w:val="00501AFD"/>
    <w:rsid w:val="005109C6"/>
    <w:rsid w:val="00520B8C"/>
    <w:rsid w:val="005243EE"/>
    <w:rsid w:val="00524F57"/>
    <w:rsid w:val="0052748A"/>
    <w:rsid w:val="0052761B"/>
    <w:rsid w:val="00533469"/>
    <w:rsid w:val="005347A9"/>
    <w:rsid w:val="00540E20"/>
    <w:rsid w:val="00544AE0"/>
    <w:rsid w:val="005521D1"/>
    <w:rsid w:val="005557AB"/>
    <w:rsid w:val="00555987"/>
    <w:rsid w:val="005564AF"/>
    <w:rsid w:val="005615CD"/>
    <w:rsid w:val="00564866"/>
    <w:rsid w:val="00565BCB"/>
    <w:rsid w:val="005676F3"/>
    <w:rsid w:val="00570996"/>
    <w:rsid w:val="005731CB"/>
    <w:rsid w:val="00580346"/>
    <w:rsid w:val="0058213A"/>
    <w:rsid w:val="0058554D"/>
    <w:rsid w:val="005930D3"/>
    <w:rsid w:val="00594BA8"/>
    <w:rsid w:val="005A7A3E"/>
    <w:rsid w:val="005B1F55"/>
    <w:rsid w:val="005B5868"/>
    <w:rsid w:val="005B5CB2"/>
    <w:rsid w:val="005B65F5"/>
    <w:rsid w:val="005C0557"/>
    <w:rsid w:val="005C5713"/>
    <w:rsid w:val="005C717D"/>
    <w:rsid w:val="005D2D53"/>
    <w:rsid w:val="005D6110"/>
    <w:rsid w:val="005E1B78"/>
    <w:rsid w:val="005E5522"/>
    <w:rsid w:val="005E6308"/>
    <w:rsid w:val="005F2512"/>
    <w:rsid w:val="005F28E8"/>
    <w:rsid w:val="005F2AC1"/>
    <w:rsid w:val="005F4ED0"/>
    <w:rsid w:val="005F500E"/>
    <w:rsid w:val="00616FDF"/>
    <w:rsid w:val="00636710"/>
    <w:rsid w:val="00641BC6"/>
    <w:rsid w:val="0064373C"/>
    <w:rsid w:val="00651136"/>
    <w:rsid w:val="00651EE3"/>
    <w:rsid w:val="00661471"/>
    <w:rsid w:val="0066343C"/>
    <w:rsid w:val="006640CD"/>
    <w:rsid w:val="00664381"/>
    <w:rsid w:val="00664AC3"/>
    <w:rsid w:val="00673C99"/>
    <w:rsid w:val="006857C8"/>
    <w:rsid w:val="006943CA"/>
    <w:rsid w:val="00695779"/>
    <w:rsid w:val="006B067B"/>
    <w:rsid w:val="006C4775"/>
    <w:rsid w:val="006C5569"/>
    <w:rsid w:val="006D0CA6"/>
    <w:rsid w:val="006D1492"/>
    <w:rsid w:val="006D5227"/>
    <w:rsid w:val="006D652D"/>
    <w:rsid w:val="006E13E0"/>
    <w:rsid w:val="006E45E9"/>
    <w:rsid w:val="006F0B93"/>
    <w:rsid w:val="00706697"/>
    <w:rsid w:val="007137DF"/>
    <w:rsid w:val="00720583"/>
    <w:rsid w:val="007220AA"/>
    <w:rsid w:val="00723023"/>
    <w:rsid w:val="00726794"/>
    <w:rsid w:val="007347A9"/>
    <w:rsid w:val="007352A2"/>
    <w:rsid w:val="00740FA7"/>
    <w:rsid w:val="00750B59"/>
    <w:rsid w:val="00750B68"/>
    <w:rsid w:val="00752861"/>
    <w:rsid w:val="0075449C"/>
    <w:rsid w:val="00754923"/>
    <w:rsid w:val="00757937"/>
    <w:rsid w:val="00763E89"/>
    <w:rsid w:val="00766D9E"/>
    <w:rsid w:val="00767018"/>
    <w:rsid w:val="00770EAD"/>
    <w:rsid w:val="0077468B"/>
    <w:rsid w:val="00782C9D"/>
    <w:rsid w:val="007848DF"/>
    <w:rsid w:val="00794AF6"/>
    <w:rsid w:val="007A4AD7"/>
    <w:rsid w:val="007A60CB"/>
    <w:rsid w:val="007B26F7"/>
    <w:rsid w:val="007B4C3A"/>
    <w:rsid w:val="007B6124"/>
    <w:rsid w:val="007B6AF3"/>
    <w:rsid w:val="007C2814"/>
    <w:rsid w:val="007C3C5D"/>
    <w:rsid w:val="007D378D"/>
    <w:rsid w:val="007D39EC"/>
    <w:rsid w:val="007E25AB"/>
    <w:rsid w:val="007E5130"/>
    <w:rsid w:val="007F0CFF"/>
    <w:rsid w:val="008009D3"/>
    <w:rsid w:val="00801582"/>
    <w:rsid w:val="00804D0E"/>
    <w:rsid w:val="00804E78"/>
    <w:rsid w:val="00806644"/>
    <w:rsid w:val="00807C9A"/>
    <w:rsid w:val="0081169B"/>
    <w:rsid w:val="00814FB8"/>
    <w:rsid w:val="008166AB"/>
    <w:rsid w:val="00821A47"/>
    <w:rsid w:val="00830B85"/>
    <w:rsid w:val="00837E21"/>
    <w:rsid w:val="00844793"/>
    <w:rsid w:val="008450C7"/>
    <w:rsid w:val="00845C8D"/>
    <w:rsid w:val="00846C94"/>
    <w:rsid w:val="00847772"/>
    <w:rsid w:val="00847FD7"/>
    <w:rsid w:val="0085031C"/>
    <w:rsid w:val="008503F8"/>
    <w:rsid w:val="00854132"/>
    <w:rsid w:val="008631DE"/>
    <w:rsid w:val="00864FD2"/>
    <w:rsid w:val="00866CC2"/>
    <w:rsid w:val="00866D8B"/>
    <w:rsid w:val="00872214"/>
    <w:rsid w:val="008743BA"/>
    <w:rsid w:val="00874D76"/>
    <w:rsid w:val="00876F1C"/>
    <w:rsid w:val="008771F5"/>
    <w:rsid w:val="00886382"/>
    <w:rsid w:val="00892494"/>
    <w:rsid w:val="00897676"/>
    <w:rsid w:val="008A51F4"/>
    <w:rsid w:val="008A6676"/>
    <w:rsid w:val="008B2D51"/>
    <w:rsid w:val="008B7545"/>
    <w:rsid w:val="008C068B"/>
    <w:rsid w:val="008C0FD2"/>
    <w:rsid w:val="008C3588"/>
    <w:rsid w:val="008C7907"/>
    <w:rsid w:val="008D0372"/>
    <w:rsid w:val="008D1244"/>
    <w:rsid w:val="008D3665"/>
    <w:rsid w:val="008D41F8"/>
    <w:rsid w:val="008D4425"/>
    <w:rsid w:val="008D7677"/>
    <w:rsid w:val="008E599D"/>
    <w:rsid w:val="008E634B"/>
    <w:rsid w:val="008F1E55"/>
    <w:rsid w:val="008F6AED"/>
    <w:rsid w:val="008F791F"/>
    <w:rsid w:val="00903F3F"/>
    <w:rsid w:val="00904647"/>
    <w:rsid w:val="00910255"/>
    <w:rsid w:val="00911713"/>
    <w:rsid w:val="00911DE3"/>
    <w:rsid w:val="0091227B"/>
    <w:rsid w:val="00915071"/>
    <w:rsid w:val="00915BA8"/>
    <w:rsid w:val="00916458"/>
    <w:rsid w:val="009231D1"/>
    <w:rsid w:val="00935C8C"/>
    <w:rsid w:val="00936183"/>
    <w:rsid w:val="00936947"/>
    <w:rsid w:val="00941681"/>
    <w:rsid w:val="009429EE"/>
    <w:rsid w:val="009437E0"/>
    <w:rsid w:val="0094555D"/>
    <w:rsid w:val="00946679"/>
    <w:rsid w:val="00947859"/>
    <w:rsid w:val="00947CA2"/>
    <w:rsid w:val="0095219E"/>
    <w:rsid w:val="00952883"/>
    <w:rsid w:val="009556E7"/>
    <w:rsid w:val="00965D5A"/>
    <w:rsid w:val="0097047D"/>
    <w:rsid w:val="0097208F"/>
    <w:rsid w:val="00973778"/>
    <w:rsid w:val="009764E6"/>
    <w:rsid w:val="00981725"/>
    <w:rsid w:val="00982010"/>
    <w:rsid w:val="009935B5"/>
    <w:rsid w:val="00993EFE"/>
    <w:rsid w:val="009B5125"/>
    <w:rsid w:val="009B52D0"/>
    <w:rsid w:val="009C058C"/>
    <w:rsid w:val="009C0910"/>
    <w:rsid w:val="009D2C1F"/>
    <w:rsid w:val="009E1739"/>
    <w:rsid w:val="009E641C"/>
    <w:rsid w:val="009E658F"/>
    <w:rsid w:val="009F16EA"/>
    <w:rsid w:val="009F2F4A"/>
    <w:rsid w:val="009F41AD"/>
    <w:rsid w:val="009F53D3"/>
    <w:rsid w:val="00A060D6"/>
    <w:rsid w:val="00A06997"/>
    <w:rsid w:val="00A159FB"/>
    <w:rsid w:val="00A25F9A"/>
    <w:rsid w:val="00A365DD"/>
    <w:rsid w:val="00A37B2F"/>
    <w:rsid w:val="00A42FDA"/>
    <w:rsid w:val="00A44986"/>
    <w:rsid w:val="00A45299"/>
    <w:rsid w:val="00A57AC4"/>
    <w:rsid w:val="00A64817"/>
    <w:rsid w:val="00A655E7"/>
    <w:rsid w:val="00A66994"/>
    <w:rsid w:val="00A71ECD"/>
    <w:rsid w:val="00A72ED9"/>
    <w:rsid w:val="00A807B3"/>
    <w:rsid w:val="00A82BA4"/>
    <w:rsid w:val="00A92965"/>
    <w:rsid w:val="00A9388F"/>
    <w:rsid w:val="00A976B1"/>
    <w:rsid w:val="00AA2E47"/>
    <w:rsid w:val="00AA3C01"/>
    <w:rsid w:val="00AA42C8"/>
    <w:rsid w:val="00AA5508"/>
    <w:rsid w:val="00AA6E74"/>
    <w:rsid w:val="00AB2EE9"/>
    <w:rsid w:val="00AB5C94"/>
    <w:rsid w:val="00AB650D"/>
    <w:rsid w:val="00AB708C"/>
    <w:rsid w:val="00AC04D7"/>
    <w:rsid w:val="00AC0E62"/>
    <w:rsid w:val="00AC32A6"/>
    <w:rsid w:val="00AC64A3"/>
    <w:rsid w:val="00AC6FD4"/>
    <w:rsid w:val="00AD58EE"/>
    <w:rsid w:val="00AE08ED"/>
    <w:rsid w:val="00AE35FC"/>
    <w:rsid w:val="00AE614D"/>
    <w:rsid w:val="00AF66D5"/>
    <w:rsid w:val="00B05CE4"/>
    <w:rsid w:val="00B13C50"/>
    <w:rsid w:val="00B14E1A"/>
    <w:rsid w:val="00B15185"/>
    <w:rsid w:val="00B262CD"/>
    <w:rsid w:val="00B32C6E"/>
    <w:rsid w:val="00B33022"/>
    <w:rsid w:val="00B34A72"/>
    <w:rsid w:val="00B36045"/>
    <w:rsid w:val="00B4107B"/>
    <w:rsid w:val="00B42785"/>
    <w:rsid w:val="00B42799"/>
    <w:rsid w:val="00B46419"/>
    <w:rsid w:val="00B505E7"/>
    <w:rsid w:val="00B52CBA"/>
    <w:rsid w:val="00B565AB"/>
    <w:rsid w:val="00B572B8"/>
    <w:rsid w:val="00B60810"/>
    <w:rsid w:val="00B6289E"/>
    <w:rsid w:val="00B65BD6"/>
    <w:rsid w:val="00B6736C"/>
    <w:rsid w:val="00B67DF7"/>
    <w:rsid w:val="00B766F3"/>
    <w:rsid w:val="00B81CD9"/>
    <w:rsid w:val="00B84A78"/>
    <w:rsid w:val="00B84D6C"/>
    <w:rsid w:val="00B91000"/>
    <w:rsid w:val="00B92153"/>
    <w:rsid w:val="00B9238D"/>
    <w:rsid w:val="00B96627"/>
    <w:rsid w:val="00BB4D9D"/>
    <w:rsid w:val="00BB55C9"/>
    <w:rsid w:val="00BB58E4"/>
    <w:rsid w:val="00BC1E4A"/>
    <w:rsid w:val="00BC1F6E"/>
    <w:rsid w:val="00BC276B"/>
    <w:rsid w:val="00BC4DF2"/>
    <w:rsid w:val="00BD66B6"/>
    <w:rsid w:val="00BE08FB"/>
    <w:rsid w:val="00BE1A16"/>
    <w:rsid w:val="00BF16E2"/>
    <w:rsid w:val="00BF1B9B"/>
    <w:rsid w:val="00C0224B"/>
    <w:rsid w:val="00C05B47"/>
    <w:rsid w:val="00C07E4A"/>
    <w:rsid w:val="00C1324C"/>
    <w:rsid w:val="00C1400D"/>
    <w:rsid w:val="00C14AA8"/>
    <w:rsid w:val="00C17A1E"/>
    <w:rsid w:val="00C26C62"/>
    <w:rsid w:val="00C31122"/>
    <w:rsid w:val="00C3532C"/>
    <w:rsid w:val="00C42864"/>
    <w:rsid w:val="00C43440"/>
    <w:rsid w:val="00C43C22"/>
    <w:rsid w:val="00C457E1"/>
    <w:rsid w:val="00C46454"/>
    <w:rsid w:val="00C46F59"/>
    <w:rsid w:val="00C60698"/>
    <w:rsid w:val="00C64BC7"/>
    <w:rsid w:val="00C664E5"/>
    <w:rsid w:val="00C66D86"/>
    <w:rsid w:val="00C6707E"/>
    <w:rsid w:val="00C724F6"/>
    <w:rsid w:val="00C7494E"/>
    <w:rsid w:val="00C8103F"/>
    <w:rsid w:val="00C81165"/>
    <w:rsid w:val="00C87A07"/>
    <w:rsid w:val="00C90822"/>
    <w:rsid w:val="00C91844"/>
    <w:rsid w:val="00C927E7"/>
    <w:rsid w:val="00C936B7"/>
    <w:rsid w:val="00C94488"/>
    <w:rsid w:val="00CA2CFB"/>
    <w:rsid w:val="00CA6FBD"/>
    <w:rsid w:val="00CB1C52"/>
    <w:rsid w:val="00CB3B68"/>
    <w:rsid w:val="00CB50D7"/>
    <w:rsid w:val="00CB5E95"/>
    <w:rsid w:val="00CC4051"/>
    <w:rsid w:val="00CC6FA6"/>
    <w:rsid w:val="00CE0BF3"/>
    <w:rsid w:val="00CE2E51"/>
    <w:rsid w:val="00CE30B2"/>
    <w:rsid w:val="00CE58E9"/>
    <w:rsid w:val="00CE646E"/>
    <w:rsid w:val="00CF28CF"/>
    <w:rsid w:val="00CF3897"/>
    <w:rsid w:val="00CF46D8"/>
    <w:rsid w:val="00CF47D6"/>
    <w:rsid w:val="00CF4B92"/>
    <w:rsid w:val="00D02A26"/>
    <w:rsid w:val="00D045DF"/>
    <w:rsid w:val="00D0534F"/>
    <w:rsid w:val="00D06EE5"/>
    <w:rsid w:val="00D07F44"/>
    <w:rsid w:val="00D13211"/>
    <w:rsid w:val="00D2204F"/>
    <w:rsid w:val="00D27F5D"/>
    <w:rsid w:val="00D27F66"/>
    <w:rsid w:val="00D41D68"/>
    <w:rsid w:val="00D45106"/>
    <w:rsid w:val="00D45F1F"/>
    <w:rsid w:val="00D60719"/>
    <w:rsid w:val="00D62610"/>
    <w:rsid w:val="00D62AB2"/>
    <w:rsid w:val="00D66BB9"/>
    <w:rsid w:val="00D7063F"/>
    <w:rsid w:val="00D71B17"/>
    <w:rsid w:val="00D73F56"/>
    <w:rsid w:val="00D75B49"/>
    <w:rsid w:val="00D77237"/>
    <w:rsid w:val="00D846BA"/>
    <w:rsid w:val="00D90640"/>
    <w:rsid w:val="00D94ACB"/>
    <w:rsid w:val="00D973FE"/>
    <w:rsid w:val="00DA30DA"/>
    <w:rsid w:val="00DA6090"/>
    <w:rsid w:val="00DA6C32"/>
    <w:rsid w:val="00DA7D1B"/>
    <w:rsid w:val="00DB17E8"/>
    <w:rsid w:val="00DB3582"/>
    <w:rsid w:val="00DB5990"/>
    <w:rsid w:val="00DB6AB7"/>
    <w:rsid w:val="00DC58F2"/>
    <w:rsid w:val="00DD04D1"/>
    <w:rsid w:val="00DD6FC9"/>
    <w:rsid w:val="00DE0349"/>
    <w:rsid w:val="00DF73DC"/>
    <w:rsid w:val="00DF77F7"/>
    <w:rsid w:val="00E0243A"/>
    <w:rsid w:val="00E02D89"/>
    <w:rsid w:val="00E03600"/>
    <w:rsid w:val="00E04041"/>
    <w:rsid w:val="00E07BF0"/>
    <w:rsid w:val="00E11F3C"/>
    <w:rsid w:val="00E13663"/>
    <w:rsid w:val="00E16099"/>
    <w:rsid w:val="00E1786E"/>
    <w:rsid w:val="00E220F7"/>
    <w:rsid w:val="00E26792"/>
    <w:rsid w:val="00E3059E"/>
    <w:rsid w:val="00E3393C"/>
    <w:rsid w:val="00E34559"/>
    <w:rsid w:val="00E40E31"/>
    <w:rsid w:val="00E41413"/>
    <w:rsid w:val="00E441EC"/>
    <w:rsid w:val="00E50543"/>
    <w:rsid w:val="00E51EE6"/>
    <w:rsid w:val="00E54859"/>
    <w:rsid w:val="00E56363"/>
    <w:rsid w:val="00E57AF6"/>
    <w:rsid w:val="00E612C7"/>
    <w:rsid w:val="00E67099"/>
    <w:rsid w:val="00E85F56"/>
    <w:rsid w:val="00E868C7"/>
    <w:rsid w:val="00E94989"/>
    <w:rsid w:val="00E96BAD"/>
    <w:rsid w:val="00EA1930"/>
    <w:rsid w:val="00EA530C"/>
    <w:rsid w:val="00EA5415"/>
    <w:rsid w:val="00EB289A"/>
    <w:rsid w:val="00EB2BF8"/>
    <w:rsid w:val="00EB3421"/>
    <w:rsid w:val="00EB3D60"/>
    <w:rsid w:val="00EC0484"/>
    <w:rsid w:val="00EC18A2"/>
    <w:rsid w:val="00EC53B9"/>
    <w:rsid w:val="00ED23F4"/>
    <w:rsid w:val="00ED5ABB"/>
    <w:rsid w:val="00EE0632"/>
    <w:rsid w:val="00EE25D3"/>
    <w:rsid w:val="00EF5340"/>
    <w:rsid w:val="00EF63C5"/>
    <w:rsid w:val="00F00987"/>
    <w:rsid w:val="00F02CF0"/>
    <w:rsid w:val="00F0439E"/>
    <w:rsid w:val="00F050FE"/>
    <w:rsid w:val="00F16D57"/>
    <w:rsid w:val="00F205A8"/>
    <w:rsid w:val="00F24AF7"/>
    <w:rsid w:val="00F2616B"/>
    <w:rsid w:val="00F278E5"/>
    <w:rsid w:val="00F33624"/>
    <w:rsid w:val="00F34B7D"/>
    <w:rsid w:val="00F35404"/>
    <w:rsid w:val="00F36137"/>
    <w:rsid w:val="00F36207"/>
    <w:rsid w:val="00F36D47"/>
    <w:rsid w:val="00F41E72"/>
    <w:rsid w:val="00F4329C"/>
    <w:rsid w:val="00F4386B"/>
    <w:rsid w:val="00F47C66"/>
    <w:rsid w:val="00F55698"/>
    <w:rsid w:val="00F663B0"/>
    <w:rsid w:val="00F75930"/>
    <w:rsid w:val="00F767F8"/>
    <w:rsid w:val="00F775CC"/>
    <w:rsid w:val="00F7796F"/>
    <w:rsid w:val="00F779F9"/>
    <w:rsid w:val="00F80198"/>
    <w:rsid w:val="00F8111A"/>
    <w:rsid w:val="00F87C22"/>
    <w:rsid w:val="00F90FBA"/>
    <w:rsid w:val="00F915D2"/>
    <w:rsid w:val="00F945E4"/>
    <w:rsid w:val="00F967A7"/>
    <w:rsid w:val="00FA7463"/>
    <w:rsid w:val="00FB0653"/>
    <w:rsid w:val="00FB2350"/>
    <w:rsid w:val="00FB3026"/>
    <w:rsid w:val="00FC35EE"/>
    <w:rsid w:val="00FC4299"/>
    <w:rsid w:val="00FC600D"/>
    <w:rsid w:val="00FD1451"/>
    <w:rsid w:val="00FD2A90"/>
    <w:rsid w:val="00FE2A3A"/>
    <w:rsid w:val="00FE51CE"/>
    <w:rsid w:val="00FE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30EC37"/>
  <w15:chartTrackingRefBased/>
  <w15:docId w15:val="{8FCD5E19-E7CF-4E44-9E89-73CAED50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 Light" w:eastAsiaTheme="minorHAnsi" w:hAnsi="Source Sans Pro Light" w:cstheme="minorBidi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8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96BAD"/>
    <w:rPr>
      <w:color w:val="061F36" w:themeColor="text2"/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DC58F2"/>
    <w:pPr>
      <w:keepNext/>
      <w:keepLines/>
      <w:suppressAutoHyphens/>
      <w:spacing w:line="432" w:lineRule="atLeast"/>
      <w:outlineLvl w:val="0"/>
    </w:pPr>
    <w:rPr>
      <w:rFonts w:asciiTheme="majorHAnsi" w:eastAsiaTheme="majorEastAsia" w:hAnsiTheme="majorHAnsi" w:cs="Arial"/>
      <w:b/>
      <w:color w:val="076BB2" w:themeColor="background2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750B68"/>
    <w:pPr>
      <w:keepNext/>
      <w:keepLines/>
      <w:suppressAutoHyphens/>
      <w:spacing w:line="288" w:lineRule="atLeast"/>
      <w:outlineLvl w:val="1"/>
    </w:pPr>
    <w:rPr>
      <w:rFonts w:ascii="Source Sans Pro SemiBold" w:eastAsiaTheme="majorEastAsia" w:hAnsi="Source Sans Pro SemiBold" w:cs="Arial"/>
      <w:color w:val="076BB2" w:themeColor="background2"/>
      <w:spacing w:val="-6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EB3421"/>
    <w:pPr>
      <w:keepNext/>
      <w:keepLines/>
      <w:suppressAutoHyphens/>
      <w:spacing w:before="120" w:after="120"/>
      <w:outlineLvl w:val="2"/>
    </w:pPr>
    <w:rPr>
      <w:rFonts w:ascii="Source Sans Pro SemiBold" w:eastAsiaTheme="majorEastAsia" w:hAnsi="Source Sans Pro SemiBold" w:cs="Arial"/>
      <w:color w:val="076BB2" w:themeColor="background2"/>
      <w:szCs w:val="24"/>
    </w:rPr>
  </w:style>
  <w:style w:type="paragraph" w:styleId="Overskrift4">
    <w:name w:val="heading 4"/>
    <w:basedOn w:val="Normal"/>
    <w:next w:val="Normal"/>
    <w:link w:val="Overskrift4Tegn"/>
    <w:uiPriority w:val="2"/>
    <w:semiHidden/>
    <w:rsid w:val="00E96BAD"/>
    <w:pPr>
      <w:keepNext/>
      <w:keepLines/>
      <w:suppressAutoHyphens/>
      <w:spacing w:before="120" w:after="120"/>
      <w:outlineLvl w:val="3"/>
    </w:pPr>
    <w:rPr>
      <w:rFonts w:ascii="Source Sans Pro SemiBold" w:eastAsiaTheme="majorEastAsia" w:hAnsi="Source Sans Pro SemiBold" w:cs="Arial"/>
      <w:iCs/>
      <w:color w:val="076BB2" w:themeColor="background2"/>
    </w:rPr>
  </w:style>
  <w:style w:type="paragraph" w:styleId="Overskrift5">
    <w:name w:val="heading 5"/>
    <w:basedOn w:val="Normal"/>
    <w:next w:val="Normal"/>
    <w:link w:val="Overskrift5Tegn"/>
    <w:uiPriority w:val="2"/>
    <w:semiHidden/>
    <w:rsid w:val="00E96BAD"/>
    <w:pPr>
      <w:keepNext/>
      <w:keepLines/>
      <w:suppressAutoHyphens/>
      <w:spacing w:before="120" w:after="120"/>
      <w:outlineLvl w:val="4"/>
    </w:pPr>
    <w:rPr>
      <w:rFonts w:ascii="Source Sans Pro" w:eastAsiaTheme="majorEastAsia" w:hAnsi="Source Sans Pro" w:cs="Arial"/>
      <w:color w:val="076BB2" w:themeColor="background2"/>
    </w:rPr>
  </w:style>
  <w:style w:type="paragraph" w:styleId="Overskrift6">
    <w:name w:val="heading 6"/>
    <w:basedOn w:val="Normal"/>
    <w:next w:val="Normal"/>
    <w:link w:val="Overskrift6Tegn"/>
    <w:uiPriority w:val="2"/>
    <w:semiHidden/>
    <w:rsid w:val="00E96BAD"/>
    <w:pPr>
      <w:keepNext/>
      <w:keepLines/>
      <w:suppressAutoHyphens/>
      <w:spacing w:before="120" w:after="120"/>
      <w:outlineLvl w:val="5"/>
    </w:pPr>
    <w:rPr>
      <w:rFonts w:ascii="Source Sans Pro" w:eastAsiaTheme="majorEastAsia" w:hAnsi="Source Sans Pro" w:cs="Arial"/>
      <w:color w:val="076BB2" w:themeColor="background2"/>
    </w:rPr>
  </w:style>
  <w:style w:type="paragraph" w:styleId="Overskrift7">
    <w:name w:val="heading 7"/>
    <w:basedOn w:val="Normal"/>
    <w:next w:val="Normal"/>
    <w:link w:val="Overskrift7Tegn"/>
    <w:uiPriority w:val="2"/>
    <w:semiHidden/>
    <w:rsid w:val="00E96BAD"/>
    <w:pPr>
      <w:keepNext/>
      <w:keepLines/>
      <w:suppressAutoHyphens/>
      <w:spacing w:before="120" w:after="120"/>
      <w:outlineLvl w:val="6"/>
    </w:pPr>
    <w:rPr>
      <w:rFonts w:ascii="Source Sans Pro" w:eastAsiaTheme="majorEastAsia" w:hAnsi="Source Sans Pro" w:cs="Arial"/>
      <w:iCs/>
      <w:color w:val="076BB2" w:themeColor="background2"/>
    </w:rPr>
  </w:style>
  <w:style w:type="paragraph" w:styleId="Overskrift8">
    <w:name w:val="heading 8"/>
    <w:basedOn w:val="Normal"/>
    <w:next w:val="Normal"/>
    <w:link w:val="Overskrift8Tegn"/>
    <w:uiPriority w:val="2"/>
    <w:semiHidden/>
    <w:rsid w:val="00E96BAD"/>
    <w:pPr>
      <w:keepNext/>
      <w:keepLines/>
      <w:suppressAutoHyphens/>
      <w:spacing w:before="120" w:after="120"/>
      <w:outlineLvl w:val="7"/>
    </w:pPr>
    <w:rPr>
      <w:rFonts w:ascii="Source Sans Pro" w:eastAsiaTheme="majorEastAsia" w:hAnsi="Source Sans Pro" w:cs="Arial"/>
      <w:color w:val="076BB2" w:themeColor="background2"/>
      <w:szCs w:val="21"/>
    </w:rPr>
  </w:style>
  <w:style w:type="paragraph" w:styleId="Overskrift9">
    <w:name w:val="heading 9"/>
    <w:basedOn w:val="Normal"/>
    <w:next w:val="Normal"/>
    <w:link w:val="Overskrift9Tegn"/>
    <w:uiPriority w:val="2"/>
    <w:semiHidden/>
    <w:rsid w:val="00E96BAD"/>
    <w:pPr>
      <w:keepNext/>
      <w:keepLines/>
      <w:suppressAutoHyphens/>
      <w:spacing w:before="120" w:after="120"/>
      <w:outlineLvl w:val="8"/>
    </w:pPr>
    <w:rPr>
      <w:rFonts w:ascii="Source Sans Pro" w:eastAsiaTheme="majorEastAsia" w:hAnsi="Source Sans Pro" w:cs="Arial"/>
      <w:iCs/>
      <w:color w:val="076BB2" w:themeColor="background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  <w:lang w:val="en-GB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0A4270" w:themeColor="accent1"/>
        <w:left w:val="single" w:sz="2" w:space="10" w:color="0A4270" w:themeColor="accent1"/>
        <w:bottom w:val="single" w:sz="2" w:space="10" w:color="0A4270" w:themeColor="accent1"/>
        <w:right w:val="single" w:sz="2" w:space="10" w:color="0A4270" w:themeColor="accent1"/>
      </w:pBdr>
      <w:ind w:left="1152" w:right="1152"/>
    </w:pPr>
    <w:rPr>
      <w:rFonts w:eastAsiaTheme="minorEastAsia" w:cs="Arial"/>
      <w:i/>
      <w:iCs/>
      <w:color w:val="0A4270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  <w:rPr>
      <w:lang w:val="en-GB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  <w:rPr>
      <w:lang w:val="en-GB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  <w:rPr>
      <w:lang w:val="en-GB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  <w:rPr>
      <w:lang w:val="en-GB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  <w:lang w:val="en-GB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  <w:lang w:val="en-GB"/>
    </w:rPr>
  </w:style>
  <w:style w:type="paragraph" w:styleId="Billedtekst">
    <w:name w:val="caption"/>
    <w:basedOn w:val="Normal"/>
    <w:next w:val="Normal"/>
    <w:uiPriority w:val="3"/>
    <w:semiHidden/>
    <w:rsid w:val="00FD2A90"/>
    <w:pPr>
      <w:spacing w:after="200" w:line="200" w:lineRule="atLeast"/>
    </w:pPr>
    <w:rPr>
      <w:i/>
      <w:i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  <w:rPr>
      <w:lang w:val="en-GB"/>
    </w:rPr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DBF8" w:themeFill="accent1" w:themeFillTint="33"/>
    </w:tcPr>
    <w:tblStylePr w:type="firstRow">
      <w:rPr>
        <w:b/>
        <w:bCs/>
      </w:rPr>
      <w:tblPr/>
      <w:tcPr>
        <w:shd w:val="clear" w:color="auto" w:fill="70B7F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0B7F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315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3153" w:themeFill="accent1" w:themeFillShade="BF"/>
      </w:tc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shd w:val="clear" w:color="auto" w:fill="4DA6E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EFF" w:themeFill="accent2" w:themeFillTint="33"/>
    </w:tcPr>
    <w:tblStylePr w:type="firstRow">
      <w:rPr>
        <w:b/>
        <w:bCs/>
      </w:rPr>
      <w:tblPr/>
      <w:tcPr>
        <w:shd w:val="clear" w:color="auto" w:fill="A7D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7D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6D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6D9" w:themeFill="accent2" w:themeFillShade="BF"/>
      </w:tc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shd w:val="clear" w:color="auto" w:fill="91D4F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4EC" w:themeFill="accent3" w:themeFillTint="33"/>
    </w:tcPr>
    <w:tblStylePr w:type="firstRow">
      <w:rPr>
        <w:b/>
        <w:bCs/>
      </w:rPr>
      <w:tblPr/>
      <w:tcPr>
        <w:shd w:val="clear" w:color="auto" w:fill="B8C9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9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E5B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E5B73" w:themeFill="accent3" w:themeFillShade="BF"/>
      </w:tc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C" w:themeFill="accent4" w:themeFillTint="33"/>
    </w:tcPr>
    <w:tblStylePr w:type="firstRow">
      <w:rPr>
        <w:b/>
        <w:bCs/>
      </w:rPr>
      <w:tblPr/>
      <w:tcPr>
        <w:shd w:val="clear" w:color="auto" w:fill="FFBF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F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C1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C1300" w:themeFill="accent4" w:themeFillShade="BF"/>
      </w:tc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shd w:val="clear" w:color="auto" w:fill="FFAFA8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3F9" w:themeFill="accent5" w:themeFillTint="33"/>
    </w:tcPr>
    <w:tblStylePr w:type="firstRow">
      <w:rPr>
        <w:b/>
        <w:bCs/>
      </w:rPr>
      <w:tblPr/>
      <w:tcPr>
        <w:shd w:val="clear" w:color="auto" w:fill="CBE8F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8F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4A6D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4A6D5" w:themeFill="accent5" w:themeFillShade="BF"/>
      </w:tc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shd w:val="clear" w:color="auto" w:fill="BFE3F2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A" w:themeFill="accent6" w:themeFillTint="33"/>
    </w:tcPr>
    <w:tblStylePr w:type="firstRow">
      <w:rPr>
        <w:b/>
        <w:bCs/>
      </w:rPr>
      <w:tblPr/>
      <w:tcPr>
        <w:shd w:val="clear" w:color="auto" w:fill="CCD2D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2D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6B7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6B75" w:themeFill="accent6" w:themeFillShade="BF"/>
      </w:tc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shd w:val="clear" w:color="auto" w:fill="C0C7CC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D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210E" w:themeFill="accent4" w:themeFillShade="CC"/>
      </w:tcPr>
    </w:tblStylePr>
    <w:tblStylePr w:type="lastRow">
      <w:rPr>
        <w:b/>
        <w:bCs/>
        <w:color w:val="FF210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617B" w:themeFill="accent3" w:themeFillShade="CC"/>
      </w:tcPr>
    </w:tblStylePr>
    <w:tblStylePr w:type="lastRow">
      <w:rPr>
        <w:b/>
        <w:bCs/>
        <w:color w:val="4261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727D" w:themeFill="accent6" w:themeFillShade="CC"/>
      </w:tcPr>
    </w:tblStylePr>
    <w:tblStylePr w:type="lastRow">
      <w:rPr>
        <w:b/>
        <w:bCs/>
        <w:color w:val="65727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DD9" w:themeFill="accent5" w:themeFillShade="CC"/>
      </w:tcPr>
    </w:tblStylePr>
    <w:tblStylePr w:type="lastRow">
      <w:rPr>
        <w:b/>
        <w:bCs/>
        <w:color w:val="43ADD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0A4270" w:themeColor="accent1"/>
        <w:bottom w:val="single" w:sz="4" w:space="0" w:color="0A4270" w:themeColor="accent1"/>
        <w:right w:val="single" w:sz="4" w:space="0" w:color="0A427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74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743" w:themeColor="accent1" w:themeShade="99"/>
          <w:insideV w:val="nil"/>
        </w:tcBorders>
        <w:shd w:val="clear" w:color="auto" w:fill="06274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743" w:themeFill="accent1" w:themeFillShade="99"/>
      </w:tcPr>
    </w:tblStylePr>
    <w:tblStylePr w:type="band1Vert">
      <w:tblPr/>
      <w:tcPr>
        <w:shd w:val="clear" w:color="auto" w:fill="70B7F2" w:themeFill="accent1" w:themeFillTint="66"/>
      </w:tcPr>
    </w:tblStylePr>
    <w:tblStylePr w:type="band1Horz">
      <w:tblPr/>
      <w:tcPr>
        <w:shd w:val="clear" w:color="auto" w:fill="4DA6E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24ABFF" w:themeColor="accent2"/>
        <w:bottom w:val="single" w:sz="4" w:space="0" w:color="24ABFF" w:themeColor="accent2"/>
        <w:right w:val="single" w:sz="4" w:space="0" w:color="24AB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A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AE" w:themeColor="accent2" w:themeShade="99"/>
          <w:insideV w:val="nil"/>
        </w:tcBorders>
        <w:shd w:val="clear" w:color="auto" w:fill="006BA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AE" w:themeFill="accent2" w:themeFillShade="99"/>
      </w:tcPr>
    </w:tblStylePr>
    <w:tblStylePr w:type="band1Vert">
      <w:tblPr/>
      <w:tcPr>
        <w:shd w:val="clear" w:color="auto" w:fill="A7DDFF" w:themeFill="accent2" w:themeFillTint="66"/>
      </w:tcPr>
    </w:tblStylePr>
    <w:tblStylePr w:type="band1Horz">
      <w:tblPr/>
      <w:tcPr>
        <w:shd w:val="clear" w:color="auto" w:fill="91D4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052" w:themeColor="accent4"/>
        <w:left w:val="single" w:sz="4" w:space="0" w:color="537A9B" w:themeColor="accent3"/>
        <w:bottom w:val="single" w:sz="4" w:space="0" w:color="537A9B" w:themeColor="accent3"/>
        <w:right w:val="single" w:sz="4" w:space="0" w:color="537A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05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49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495C" w:themeColor="accent3" w:themeShade="99"/>
          <w:insideV w:val="nil"/>
        </w:tcBorders>
        <w:shd w:val="clear" w:color="auto" w:fill="3149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95C" w:themeFill="accent3" w:themeFillShade="99"/>
      </w:tcPr>
    </w:tblStylePr>
    <w:tblStylePr w:type="band1Vert">
      <w:tblPr/>
      <w:tcPr>
        <w:shd w:val="clear" w:color="auto" w:fill="B8C9D9" w:themeFill="accent3" w:themeFillTint="66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7A9B" w:themeColor="accent3"/>
        <w:left w:val="single" w:sz="4" w:space="0" w:color="FF6052" w:themeColor="accent4"/>
        <w:bottom w:val="single" w:sz="4" w:space="0" w:color="FF6052" w:themeColor="accent4"/>
        <w:right w:val="single" w:sz="4" w:space="0" w:color="FF605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7A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0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0F00" w:themeColor="accent4" w:themeShade="99"/>
          <w:insideV w:val="nil"/>
        </w:tcBorders>
        <w:shd w:val="clear" w:color="auto" w:fill="CA0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F00" w:themeFill="accent4" w:themeFillShade="99"/>
      </w:tcPr>
    </w:tblStylePr>
    <w:tblStylePr w:type="band1Vert">
      <w:tblPr/>
      <w:tcPr>
        <w:shd w:val="clear" w:color="auto" w:fill="FFBFB9" w:themeFill="accent4" w:themeFillTint="66"/>
      </w:tcPr>
    </w:tblStylePr>
    <w:tblStylePr w:type="band1Horz">
      <w:tblPr/>
      <w:tcPr>
        <w:shd w:val="clear" w:color="auto" w:fill="FFAF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28F9A" w:themeColor="accent6"/>
        <w:left w:val="single" w:sz="4" w:space="0" w:color="7FC7E5" w:themeColor="accent5"/>
        <w:bottom w:val="single" w:sz="4" w:space="0" w:color="7FC7E5" w:themeColor="accent5"/>
        <w:right w:val="single" w:sz="4" w:space="0" w:color="7FC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F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87B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87B1" w:themeColor="accent5" w:themeShade="99"/>
          <w:insideV w:val="nil"/>
        </w:tcBorders>
        <w:shd w:val="clear" w:color="auto" w:fill="2487B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87B1" w:themeFill="accent5" w:themeFillShade="99"/>
      </w:tcPr>
    </w:tblStylePr>
    <w:tblStylePr w:type="band1Vert">
      <w:tblPr/>
      <w:tcPr>
        <w:shd w:val="clear" w:color="auto" w:fill="CBE8F4" w:themeFill="accent5" w:themeFillTint="66"/>
      </w:tcPr>
    </w:tblStylePr>
    <w:tblStylePr w:type="band1Horz">
      <w:tblPr/>
      <w:tcPr>
        <w:shd w:val="clear" w:color="auto" w:fill="BFE3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C7E5" w:themeColor="accent5"/>
        <w:left w:val="single" w:sz="4" w:space="0" w:color="828F9A" w:themeColor="accent6"/>
        <w:bottom w:val="single" w:sz="4" w:space="0" w:color="828F9A" w:themeColor="accent6"/>
        <w:right w:val="single" w:sz="4" w:space="0" w:color="828F9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C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55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555E" w:themeColor="accent6" w:themeShade="99"/>
          <w:insideV w:val="nil"/>
        </w:tcBorders>
        <w:shd w:val="clear" w:color="auto" w:fill="4C55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55E" w:themeFill="accent6" w:themeFillShade="99"/>
      </w:tcPr>
    </w:tblStylePr>
    <w:tblStylePr w:type="band1Vert">
      <w:tblPr/>
      <w:tcPr>
        <w:shd w:val="clear" w:color="auto" w:fill="CCD2D6" w:themeFill="accent6" w:themeFillTint="66"/>
      </w:tcPr>
    </w:tblStylePr>
    <w:tblStylePr w:type="band1Horz">
      <w:tblPr/>
      <w:tcPr>
        <w:shd w:val="clear" w:color="auto" w:fill="C0C7C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  <w:lang w:val="en-GB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  <w:rPr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  <w:lang w:val="en-GB"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427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203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315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B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9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D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7A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C4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5B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05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70D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C1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C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709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6D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28F9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47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6B7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  <w:rPr>
      <w:lang w:val="en-GB"/>
    </w:rPr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rFonts w:cs="Arial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  <w:lang w:val="en-GB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  <w:rPr>
      <w:lang w:val="en-GB"/>
    </w:rPr>
  </w:style>
  <w:style w:type="character" w:styleId="Fremhv">
    <w:name w:val="Emphasis"/>
    <w:basedOn w:val="Standardskrifttypeiafsnit"/>
    <w:uiPriority w:val="8"/>
    <w:semiHidden/>
    <w:rsid w:val="00911DE3"/>
    <w:rPr>
      <w:i/>
      <w:iCs/>
      <w:lang w:val="en-GB"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  <w:lang w:val="en-GB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6F0B93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6F0B93"/>
    <w:rPr>
      <w:lang w:val="en-GB"/>
    </w:rPr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 w:cs="Arial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0A4270" w:themeColor="followedHyperlink"/>
      <w:u w:val="single"/>
      <w:lang w:val="en-GB"/>
    </w:rPr>
  </w:style>
  <w:style w:type="paragraph" w:styleId="Sidefod">
    <w:name w:val="footer"/>
    <w:basedOn w:val="Normal"/>
    <w:link w:val="SidefodTegn"/>
    <w:uiPriority w:val="13"/>
    <w:semiHidden/>
    <w:rsid w:val="007D39EC"/>
    <w:pPr>
      <w:spacing w:line="200" w:lineRule="atLeast"/>
    </w:pPr>
    <w:rPr>
      <w:rFonts w:ascii="Source Sans Pro" w:hAnsi="Source Sans Pro"/>
      <w:color w:val="828F9A" w:themeColor="accent6"/>
      <w:spacing w:val="2"/>
      <w:sz w:val="14"/>
    </w:rPr>
  </w:style>
  <w:style w:type="character" w:customStyle="1" w:styleId="SidefodTegn">
    <w:name w:val="Sidefod Tegn"/>
    <w:basedOn w:val="Standardskrifttypeiafsnit"/>
    <w:link w:val="Sidefod"/>
    <w:uiPriority w:val="13"/>
    <w:semiHidden/>
    <w:rsid w:val="007D39EC"/>
    <w:rPr>
      <w:rFonts w:ascii="Source Sans Pro" w:hAnsi="Source Sans Pro"/>
      <w:color w:val="828F9A" w:themeColor="accent6"/>
      <w:spacing w:val="2"/>
      <w:sz w:val="14"/>
      <w:lang w:val="en-GB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13"/>
    <w:semiHidden/>
    <w:rsid w:val="006F0B93"/>
    <w:pPr>
      <w:spacing w:line="200" w:lineRule="atLeast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semiHidden/>
    <w:rsid w:val="00DB5990"/>
    <w:rPr>
      <w:color w:val="061F36" w:themeColor="text2"/>
      <w:sz w:val="16"/>
      <w:lang w:val="en-GB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0B7F2" w:themeColor="accent1" w:themeTint="66"/>
        <w:left w:val="single" w:sz="4" w:space="0" w:color="70B7F2" w:themeColor="accent1" w:themeTint="66"/>
        <w:bottom w:val="single" w:sz="4" w:space="0" w:color="70B7F2" w:themeColor="accent1" w:themeTint="66"/>
        <w:right w:val="single" w:sz="4" w:space="0" w:color="70B7F2" w:themeColor="accent1" w:themeTint="66"/>
        <w:insideH w:val="single" w:sz="4" w:space="0" w:color="70B7F2" w:themeColor="accent1" w:themeTint="66"/>
        <w:insideV w:val="single" w:sz="4" w:space="0" w:color="70B7F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A7DDFF" w:themeColor="accent2" w:themeTint="66"/>
        <w:left w:val="single" w:sz="4" w:space="0" w:color="A7DDFF" w:themeColor="accent2" w:themeTint="66"/>
        <w:bottom w:val="single" w:sz="4" w:space="0" w:color="A7DDFF" w:themeColor="accent2" w:themeTint="66"/>
        <w:right w:val="single" w:sz="4" w:space="0" w:color="A7DDFF" w:themeColor="accent2" w:themeTint="66"/>
        <w:insideH w:val="single" w:sz="4" w:space="0" w:color="A7DDFF" w:themeColor="accent2" w:themeTint="66"/>
        <w:insideV w:val="single" w:sz="4" w:space="0" w:color="A7DD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8C9D9" w:themeColor="accent3" w:themeTint="66"/>
        <w:left w:val="single" w:sz="4" w:space="0" w:color="B8C9D9" w:themeColor="accent3" w:themeTint="66"/>
        <w:bottom w:val="single" w:sz="4" w:space="0" w:color="B8C9D9" w:themeColor="accent3" w:themeTint="66"/>
        <w:right w:val="single" w:sz="4" w:space="0" w:color="B8C9D9" w:themeColor="accent3" w:themeTint="66"/>
        <w:insideH w:val="single" w:sz="4" w:space="0" w:color="B8C9D9" w:themeColor="accent3" w:themeTint="66"/>
        <w:insideV w:val="single" w:sz="4" w:space="0" w:color="B8C9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BFB9" w:themeColor="accent4" w:themeTint="66"/>
        <w:left w:val="single" w:sz="4" w:space="0" w:color="FFBFB9" w:themeColor="accent4" w:themeTint="66"/>
        <w:bottom w:val="single" w:sz="4" w:space="0" w:color="FFBFB9" w:themeColor="accent4" w:themeTint="66"/>
        <w:right w:val="single" w:sz="4" w:space="0" w:color="FFBFB9" w:themeColor="accent4" w:themeTint="66"/>
        <w:insideH w:val="single" w:sz="4" w:space="0" w:color="FFBFB9" w:themeColor="accent4" w:themeTint="66"/>
        <w:insideV w:val="single" w:sz="4" w:space="0" w:color="FFBFB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E8F4" w:themeColor="accent5" w:themeTint="66"/>
        <w:left w:val="single" w:sz="4" w:space="0" w:color="CBE8F4" w:themeColor="accent5" w:themeTint="66"/>
        <w:bottom w:val="single" w:sz="4" w:space="0" w:color="CBE8F4" w:themeColor="accent5" w:themeTint="66"/>
        <w:right w:val="single" w:sz="4" w:space="0" w:color="CBE8F4" w:themeColor="accent5" w:themeTint="66"/>
        <w:insideH w:val="single" w:sz="4" w:space="0" w:color="CBE8F4" w:themeColor="accent5" w:themeTint="66"/>
        <w:insideV w:val="single" w:sz="4" w:space="0" w:color="CBE8F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CD2D6" w:themeColor="accent6" w:themeTint="66"/>
        <w:left w:val="single" w:sz="4" w:space="0" w:color="CCD2D6" w:themeColor="accent6" w:themeTint="66"/>
        <w:bottom w:val="single" w:sz="4" w:space="0" w:color="CCD2D6" w:themeColor="accent6" w:themeTint="66"/>
        <w:right w:val="single" w:sz="4" w:space="0" w:color="CCD2D6" w:themeColor="accent6" w:themeTint="66"/>
        <w:insideH w:val="single" w:sz="4" w:space="0" w:color="CCD2D6" w:themeColor="accent6" w:themeTint="66"/>
        <w:insideV w:val="single" w:sz="4" w:space="0" w:color="CCD2D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2994EC" w:themeColor="accent1" w:themeTint="99"/>
        <w:bottom w:val="single" w:sz="2" w:space="0" w:color="2994EC" w:themeColor="accent1" w:themeTint="99"/>
        <w:insideH w:val="single" w:sz="2" w:space="0" w:color="2994EC" w:themeColor="accent1" w:themeTint="99"/>
        <w:insideV w:val="single" w:sz="2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994E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994E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7BCCFF" w:themeColor="accent2" w:themeTint="99"/>
        <w:bottom w:val="single" w:sz="2" w:space="0" w:color="7BCCFF" w:themeColor="accent2" w:themeTint="99"/>
        <w:insideH w:val="single" w:sz="2" w:space="0" w:color="7BCCFF" w:themeColor="accent2" w:themeTint="99"/>
        <w:insideV w:val="single" w:sz="2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C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C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4AFC6" w:themeColor="accent3" w:themeTint="99"/>
        <w:bottom w:val="single" w:sz="2" w:space="0" w:color="94AFC6" w:themeColor="accent3" w:themeTint="99"/>
        <w:insideH w:val="single" w:sz="2" w:space="0" w:color="94AFC6" w:themeColor="accent3" w:themeTint="99"/>
        <w:insideV w:val="single" w:sz="2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F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F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F9F97" w:themeColor="accent4" w:themeTint="99"/>
        <w:bottom w:val="single" w:sz="2" w:space="0" w:color="FF9F97" w:themeColor="accent4" w:themeTint="99"/>
        <w:insideH w:val="single" w:sz="2" w:space="0" w:color="FF9F97" w:themeColor="accent4" w:themeTint="99"/>
        <w:insideV w:val="single" w:sz="2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F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F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B1DDEF" w:themeColor="accent5" w:themeTint="99"/>
        <w:bottom w:val="single" w:sz="2" w:space="0" w:color="B1DDEF" w:themeColor="accent5" w:themeTint="99"/>
        <w:insideH w:val="single" w:sz="2" w:space="0" w:color="B1DDEF" w:themeColor="accent5" w:themeTint="99"/>
        <w:insideV w:val="single" w:sz="2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DDE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DDE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B3BBC2" w:themeColor="accent6" w:themeTint="99"/>
        <w:bottom w:val="single" w:sz="2" w:space="0" w:color="B3BBC2" w:themeColor="accent6" w:themeTint="99"/>
        <w:insideH w:val="single" w:sz="2" w:space="0" w:color="B3BBC2" w:themeColor="accent6" w:themeTint="99"/>
        <w:insideV w:val="single" w:sz="2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BBC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BBC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bottom w:val="single" w:sz="4" w:space="0" w:color="2994EC" w:themeColor="accent1" w:themeTint="99"/>
        </w:tcBorders>
      </w:tcPr>
    </w:tblStylePr>
    <w:tblStylePr w:type="nwCell">
      <w:tblPr/>
      <w:tcPr>
        <w:tcBorders>
          <w:bottom w:val="single" w:sz="4" w:space="0" w:color="2994EC" w:themeColor="accent1" w:themeTint="99"/>
        </w:tcBorders>
      </w:tcPr>
    </w:tblStylePr>
    <w:tblStylePr w:type="seCell">
      <w:tblPr/>
      <w:tcPr>
        <w:tcBorders>
          <w:top w:val="single" w:sz="4" w:space="0" w:color="2994EC" w:themeColor="accent1" w:themeTint="99"/>
        </w:tcBorders>
      </w:tcPr>
    </w:tblStylePr>
    <w:tblStylePr w:type="swCell">
      <w:tblPr/>
      <w:tcPr>
        <w:tcBorders>
          <w:top w:val="single" w:sz="4" w:space="0" w:color="2994EC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bottom w:val="single" w:sz="4" w:space="0" w:color="7BCCFF" w:themeColor="accent2" w:themeTint="99"/>
        </w:tcBorders>
      </w:tcPr>
    </w:tblStylePr>
    <w:tblStylePr w:type="nwCell">
      <w:tblPr/>
      <w:tcPr>
        <w:tcBorders>
          <w:bottom w:val="single" w:sz="4" w:space="0" w:color="7BCCFF" w:themeColor="accent2" w:themeTint="99"/>
        </w:tcBorders>
      </w:tcPr>
    </w:tblStylePr>
    <w:tblStylePr w:type="seCell">
      <w:tblPr/>
      <w:tcPr>
        <w:tcBorders>
          <w:top w:val="single" w:sz="4" w:space="0" w:color="7BCCFF" w:themeColor="accent2" w:themeTint="99"/>
        </w:tcBorders>
      </w:tcPr>
    </w:tblStylePr>
    <w:tblStylePr w:type="swCell">
      <w:tblPr/>
      <w:tcPr>
        <w:tcBorders>
          <w:top w:val="single" w:sz="4" w:space="0" w:color="7BCC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bottom w:val="single" w:sz="4" w:space="0" w:color="94AFC6" w:themeColor="accent3" w:themeTint="99"/>
        </w:tcBorders>
      </w:tcPr>
    </w:tblStylePr>
    <w:tblStylePr w:type="nwCell">
      <w:tblPr/>
      <w:tcPr>
        <w:tcBorders>
          <w:bottom w:val="single" w:sz="4" w:space="0" w:color="94AFC6" w:themeColor="accent3" w:themeTint="99"/>
        </w:tcBorders>
      </w:tcPr>
    </w:tblStylePr>
    <w:tblStylePr w:type="seCell">
      <w:tblPr/>
      <w:tcPr>
        <w:tcBorders>
          <w:top w:val="single" w:sz="4" w:space="0" w:color="94AFC6" w:themeColor="accent3" w:themeTint="99"/>
        </w:tcBorders>
      </w:tcPr>
    </w:tblStylePr>
    <w:tblStylePr w:type="swCell">
      <w:tblPr/>
      <w:tcPr>
        <w:tcBorders>
          <w:top w:val="single" w:sz="4" w:space="0" w:color="94AFC6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bottom w:val="single" w:sz="4" w:space="0" w:color="FF9F97" w:themeColor="accent4" w:themeTint="99"/>
        </w:tcBorders>
      </w:tcPr>
    </w:tblStylePr>
    <w:tblStylePr w:type="nwCell">
      <w:tblPr/>
      <w:tcPr>
        <w:tcBorders>
          <w:bottom w:val="single" w:sz="4" w:space="0" w:color="FF9F97" w:themeColor="accent4" w:themeTint="99"/>
        </w:tcBorders>
      </w:tcPr>
    </w:tblStylePr>
    <w:tblStylePr w:type="seCell">
      <w:tblPr/>
      <w:tcPr>
        <w:tcBorders>
          <w:top w:val="single" w:sz="4" w:space="0" w:color="FF9F97" w:themeColor="accent4" w:themeTint="99"/>
        </w:tcBorders>
      </w:tcPr>
    </w:tblStylePr>
    <w:tblStylePr w:type="swCell">
      <w:tblPr/>
      <w:tcPr>
        <w:tcBorders>
          <w:top w:val="single" w:sz="4" w:space="0" w:color="FF9F9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bottom w:val="single" w:sz="4" w:space="0" w:color="B1DDEF" w:themeColor="accent5" w:themeTint="99"/>
        </w:tcBorders>
      </w:tcPr>
    </w:tblStylePr>
    <w:tblStylePr w:type="nwCell">
      <w:tblPr/>
      <w:tcPr>
        <w:tcBorders>
          <w:bottom w:val="single" w:sz="4" w:space="0" w:color="B1DDEF" w:themeColor="accent5" w:themeTint="99"/>
        </w:tcBorders>
      </w:tcPr>
    </w:tblStylePr>
    <w:tblStylePr w:type="seCell">
      <w:tblPr/>
      <w:tcPr>
        <w:tcBorders>
          <w:top w:val="single" w:sz="4" w:space="0" w:color="B1DDEF" w:themeColor="accent5" w:themeTint="99"/>
        </w:tcBorders>
      </w:tcPr>
    </w:tblStylePr>
    <w:tblStylePr w:type="swCell">
      <w:tblPr/>
      <w:tcPr>
        <w:tcBorders>
          <w:top w:val="single" w:sz="4" w:space="0" w:color="B1DDEF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bottom w:val="single" w:sz="4" w:space="0" w:color="B3BBC2" w:themeColor="accent6" w:themeTint="99"/>
        </w:tcBorders>
      </w:tcPr>
    </w:tblStylePr>
    <w:tblStylePr w:type="nwCell">
      <w:tblPr/>
      <w:tcPr>
        <w:tcBorders>
          <w:bottom w:val="single" w:sz="4" w:space="0" w:color="B3BBC2" w:themeColor="accent6" w:themeTint="99"/>
        </w:tcBorders>
      </w:tcPr>
    </w:tblStylePr>
    <w:tblStylePr w:type="seCell">
      <w:tblPr/>
      <w:tcPr>
        <w:tcBorders>
          <w:top w:val="single" w:sz="4" w:space="0" w:color="B3BBC2" w:themeColor="accent6" w:themeTint="99"/>
        </w:tcBorders>
      </w:tcPr>
    </w:tblStylePr>
    <w:tblStylePr w:type="swCell">
      <w:tblPr/>
      <w:tcPr>
        <w:tcBorders>
          <w:top w:val="single" w:sz="4" w:space="0" w:color="B3BBC2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4270" w:themeColor="accent1"/>
          <w:left w:val="single" w:sz="4" w:space="0" w:color="0A4270" w:themeColor="accent1"/>
          <w:bottom w:val="single" w:sz="4" w:space="0" w:color="0A4270" w:themeColor="accent1"/>
          <w:right w:val="single" w:sz="4" w:space="0" w:color="0A4270" w:themeColor="accent1"/>
          <w:insideH w:val="nil"/>
          <w:insideV w:val="nil"/>
        </w:tcBorders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BFF" w:themeColor="accent2"/>
          <w:left w:val="single" w:sz="4" w:space="0" w:color="24ABFF" w:themeColor="accent2"/>
          <w:bottom w:val="single" w:sz="4" w:space="0" w:color="24ABFF" w:themeColor="accent2"/>
          <w:right w:val="single" w:sz="4" w:space="0" w:color="24ABFF" w:themeColor="accent2"/>
          <w:insideH w:val="nil"/>
          <w:insideV w:val="nil"/>
        </w:tcBorders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A9B" w:themeColor="accent3"/>
          <w:left w:val="single" w:sz="4" w:space="0" w:color="537A9B" w:themeColor="accent3"/>
          <w:bottom w:val="single" w:sz="4" w:space="0" w:color="537A9B" w:themeColor="accent3"/>
          <w:right w:val="single" w:sz="4" w:space="0" w:color="537A9B" w:themeColor="accent3"/>
          <w:insideH w:val="nil"/>
          <w:insideV w:val="nil"/>
        </w:tcBorders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052" w:themeColor="accent4"/>
          <w:left w:val="single" w:sz="4" w:space="0" w:color="FF6052" w:themeColor="accent4"/>
          <w:bottom w:val="single" w:sz="4" w:space="0" w:color="FF6052" w:themeColor="accent4"/>
          <w:right w:val="single" w:sz="4" w:space="0" w:color="FF6052" w:themeColor="accent4"/>
          <w:insideH w:val="nil"/>
          <w:insideV w:val="nil"/>
        </w:tcBorders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C7E5" w:themeColor="accent5"/>
          <w:left w:val="single" w:sz="4" w:space="0" w:color="7FC7E5" w:themeColor="accent5"/>
          <w:bottom w:val="single" w:sz="4" w:space="0" w:color="7FC7E5" w:themeColor="accent5"/>
          <w:right w:val="single" w:sz="4" w:space="0" w:color="7FC7E5" w:themeColor="accent5"/>
          <w:insideH w:val="nil"/>
          <w:insideV w:val="nil"/>
        </w:tcBorders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F9A" w:themeColor="accent6"/>
          <w:left w:val="single" w:sz="4" w:space="0" w:color="828F9A" w:themeColor="accent6"/>
          <w:bottom w:val="single" w:sz="4" w:space="0" w:color="828F9A" w:themeColor="accent6"/>
          <w:right w:val="single" w:sz="4" w:space="0" w:color="828F9A" w:themeColor="accent6"/>
          <w:insideH w:val="nil"/>
          <w:insideV w:val="nil"/>
        </w:tcBorders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B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427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4270" w:themeFill="accent1"/>
      </w:tcPr>
    </w:tblStylePr>
    <w:tblStylePr w:type="band1Vert">
      <w:tblPr/>
      <w:tcPr>
        <w:shd w:val="clear" w:color="auto" w:fill="70B7F2" w:themeFill="accent1" w:themeFillTint="66"/>
      </w:tcPr>
    </w:tblStylePr>
    <w:tblStylePr w:type="band1Horz">
      <w:tblPr/>
      <w:tcPr>
        <w:shd w:val="clear" w:color="auto" w:fill="70B7F2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B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BFF" w:themeFill="accent2"/>
      </w:tcPr>
    </w:tblStylePr>
    <w:tblStylePr w:type="band1Vert">
      <w:tblPr/>
      <w:tcPr>
        <w:shd w:val="clear" w:color="auto" w:fill="A7DDFF" w:themeFill="accent2" w:themeFillTint="66"/>
      </w:tcPr>
    </w:tblStylePr>
    <w:tblStylePr w:type="band1Horz">
      <w:tblPr/>
      <w:tcPr>
        <w:shd w:val="clear" w:color="auto" w:fill="A7DDFF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4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7A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7A9B" w:themeFill="accent3"/>
      </w:tcPr>
    </w:tblStylePr>
    <w:tblStylePr w:type="band1Vert">
      <w:tblPr/>
      <w:tcPr>
        <w:shd w:val="clear" w:color="auto" w:fill="B8C9D9" w:themeFill="accent3" w:themeFillTint="66"/>
      </w:tcPr>
    </w:tblStylePr>
    <w:tblStylePr w:type="band1Horz">
      <w:tblPr/>
      <w:tcPr>
        <w:shd w:val="clear" w:color="auto" w:fill="B8C9D9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05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052" w:themeFill="accent4"/>
      </w:tcPr>
    </w:tblStylePr>
    <w:tblStylePr w:type="band1Vert">
      <w:tblPr/>
      <w:tcPr>
        <w:shd w:val="clear" w:color="auto" w:fill="FFBFB9" w:themeFill="accent4" w:themeFillTint="66"/>
      </w:tcPr>
    </w:tblStylePr>
    <w:tblStylePr w:type="band1Horz">
      <w:tblPr/>
      <w:tcPr>
        <w:shd w:val="clear" w:color="auto" w:fill="FFBFB9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3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C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C7E5" w:themeFill="accent5"/>
      </w:tcPr>
    </w:tblStylePr>
    <w:tblStylePr w:type="band1Vert">
      <w:tblPr/>
      <w:tcPr>
        <w:shd w:val="clear" w:color="auto" w:fill="CBE8F4" w:themeFill="accent5" w:themeFillTint="66"/>
      </w:tcPr>
    </w:tblStylePr>
    <w:tblStylePr w:type="band1Horz">
      <w:tblPr/>
      <w:tcPr>
        <w:shd w:val="clear" w:color="auto" w:fill="CBE8F4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8F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8F9A" w:themeFill="accent6"/>
      </w:tcPr>
    </w:tblStylePr>
    <w:tblStylePr w:type="band1Vert">
      <w:tblPr/>
      <w:tcPr>
        <w:shd w:val="clear" w:color="auto" w:fill="CCD2D6" w:themeFill="accent6" w:themeFillTint="66"/>
      </w:tcPr>
    </w:tblStylePr>
    <w:tblStylePr w:type="band1Horz">
      <w:tblPr/>
      <w:tcPr>
        <w:shd w:val="clear" w:color="auto" w:fill="CCD2D6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bottom w:val="single" w:sz="4" w:space="0" w:color="2994EC" w:themeColor="accent1" w:themeTint="99"/>
        </w:tcBorders>
      </w:tcPr>
    </w:tblStylePr>
    <w:tblStylePr w:type="nwCell">
      <w:tblPr/>
      <w:tcPr>
        <w:tcBorders>
          <w:bottom w:val="single" w:sz="4" w:space="0" w:color="2994EC" w:themeColor="accent1" w:themeTint="99"/>
        </w:tcBorders>
      </w:tcPr>
    </w:tblStylePr>
    <w:tblStylePr w:type="seCell">
      <w:tblPr/>
      <w:tcPr>
        <w:tcBorders>
          <w:top w:val="single" w:sz="4" w:space="0" w:color="2994EC" w:themeColor="accent1" w:themeTint="99"/>
        </w:tcBorders>
      </w:tcPr>
    </w:tblStylePr>
    <w:tblStylePr w:type="swCell">
      <w:tblPr/>
      <w:tcPr>
        <w:tcBorders>
          <w:top w:val="single" w:sz="4" w:space="0" w:color="2994EC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bottom w:val="single" w:sz="4" w:space="0" w:color="7BCCFF" w:themeColor="accent2" w:themeTint="99"/>
        </w:tcBorders>
      </w:tcPr>
    </w:tblStylePr>
    <w:tblStylePr w:type="nwCell">
      <w:tblPr/>
      <w:tcPr>
        <w:tcBorders>
          <w:bottom w:val="single" w:sz="4" w:space="0" w:color="7BCCFF" w:themeColor="accent2" w:themeTint="99"/>
        </w:tcBorders>
      </w:tcPr>
    </w:tblStylePr>
    <w:tblStylePr w:type="seCell">
      <w:tblPr/>
      <w:tcPr>
        <w:tcBorders>
          <w:top w:val="single" w:sz="4" w:space="0" w:color="7BCCFF" w:themeColor="accent2" w:themeTint="99"/>
        </w:tcBorders>
      </w:tcPr>
    </w:tblStylePr>
    <w:tblStylePr w:type="swCell">
      <w:tblPr/>
      <w:tcPr>
        <w:tcBorders>
          <w:top w:val="single" w:sz="4" w:space="0" w:color="7BCC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bottom w:val="single" w:sz="4" w:space="0" w:color="94AFC6" w:themeColor="accent3" w:themeTint="99"/>
        </w:tcBorders>
      </w:tcPr>
    </w:tblStylePr>
    <w:tblStylePr w:type="nwCell">
      <w:tblPr/>
      <w:tcPr>
        <w:tcBorders>
          <w:bottom w:val="single" w:sz="4" w:space="0" w:color="94AFC6" w:themeColor="accent3" w:themeTint="99"/>
        </w:tcBorders>
      </w:tcPr>
    </w:tblStylePr>
    <w:tblStylePr w:type="seCell">
      <w:tblPr/>
      <w:tcPr>
        <w:tcBorders>
          <w:top w:val="single" w:sz="4" w:space="0" w:color="94AFC6" w:themeColor="accent3" w:themeTint="99"/>
        </w:tcBorders>
      </w:tcPr>
    </w:tblStylePr>
    <w:tblStylePr w:type="swCell">
      <w:tblPr/>
      <w:tcPr>
        <w:tcBorders>
          <w:top w:val="single" w:sz="4" w:space="0" w:color="94AFC6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bottom w:val="single" w:sz="4" w:space="0" w:color="FF9F97" w:themeColor="accent4" w:themeTint="99"/>
        </w:tcBorders>
      </w:tcPr>
    </w:tblStylePr>
    <w:tblStylePr w:type="nwCell">
      <w:tblPr/>
      <w:tcPr>
        <w:tcBorders>
          <w:bottom w:val="single" w:sz="4" w:space="0" w:color="FF9F97" w:themeColor="accent4" w:themeTint="99"/>
        </w:tcBorders>
      </w:tcPr>
    </w:tblStylePr>
    <w:tblStylePr w:type="seCell">
      <w:tblPr/>
      <w:tcPr>
        <w:tcBorders>
          <w:top w:val="single" w:sz="4" w:space="0" w:color="FF9F97" w:themeColor="accent4" w:themeTint="99"/>
        </w:tcBorders>
      </w:tcPr>
    </w:tblStylePr>
    <w:tblStylePr w:type="swCell">
      <w:tblPr/>
      <w:tcPr>
        <w:tcBorders>
          <w:top w:val="single" w:sz="4" w:space="0" w:color="FF9F9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bottom w:val="single" w:sz="4" w:space="0" w:color="B1DDEF" w:themeColor="accent5" w:themeTint="99"/>
        </w:tcBorders>
      </w:tcPr>
    </w:tblStylePr>
    <w:tblStylePr w:type="nwCell">
      <w:tblPr/>
      <w:tcPr>
        <w:tcBorders>
          <w:bottom w:val="single" w:sz="4" w:space="0" w:color="B1DDEF" w:themeColor="accent5" w:themeTint="99"/>
        </w:tcBorders>
      </w:tcPr>
    </w:tblStylePr>
    <w:tblStylePr w:type="seCell">
      <w:tblPr/>
      <w:tcPr>
        <w:tcBorders>
          <w:top w:val="single" w:sz="4" w:space="0" w:color="B1DDEF" w:themeColor="accent5" w:themeTint="99"/>
        </w:tcBorders>
      </w:tcPr>
    </w:tblStylePr>
    <w:tblStylePr w:type="swCell">
      <w:tblPr/>
      <w:tcPr>
        <w:tcBorders>
          <w:top w:val="single" w:sz="4" w:space="0" w:color="B1DDEF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bottom w:val="single" w:sz="4" w:space="0" w:color="B3BBC2" w:themeColor="accent6" w:themeTint="99"/>
        </w:tcBorders>
      </w:tcPr>
    </w:tblStylePr>
    <w:tblStylePr w:type="nwCell">
      <w:tblPr/>
      <w:tcPr>
        <w:tcBorders>
          <w:bottom w:val="single" w:sz="4" w:space="0" w:color="B3BBC2" w:themeColor="accent6" w:themeTint="99"/>
        </w:tcBorders>
      </w:tcPr>
    </w:tblStylePr>
    <w:tblStylePr w:type="seCell">
      <w:tblPr/>
      <w:tcPr>
        <w:tcBorders>
          <w:top w:val="single" w:sz="4" w:space="0" w:color="B3BBC2" w:themeColor="accent6" w:themeTint="99"/>
        </w:tcBorders>
      </w:tcPr>
    </w:tblStylePr>
    <w:tblStylePr w:type="swCell">
      <w:tblPr/>
      <w:tcPr>
        <w:tcBorders>
          <w:top w:val="single" w:sz="4" w:space="0" w:color="B3BBC2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Sidehoved">
    <w:name w:val="header"/>
    <w:basedOn w:val="Normal"/>
    <w:link w:val="SidehovedTegn"/>
    <w:uiPriority w:val="13"/>
    <w:semiHidden/>
    <w:rsid w:val="00F47C66"/>
    <w:rPr>
      <w:rFonts w:ascii="Source Sans Pro SemiBold" w:hAnsi="Source Sans Pro SemiBold"/>
      <w:color w:val="076BB2" w:themeColor="background2"/>
    </w:rPr>
  </w:style>
  <w:style w:type="character" w:customStyle="1" w:styleId="SidehovedTegn">
    <w:name w:val="Sidehoved Tegn"/>
    <w:basedOn w:val="Standardskrifttypeiafsnit"/>
    <w:link w:val="Sidehoved"/>
    <w:uiPriority w:val="13"/>
    <w:semiHidden/>
    <w:rsid w:val="00F47C66"/>
    <w:rPr>
      <w:rFonts w:ascii="Source Sans Pro SemiBold" w:hAnsi="Source Sans Pro SemiBold"/>
      <w:color w:val="076BB2" w:themeColor="background2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C58F2"/>
    <w:rPr>
      <w:rFonts w:asciiTheme="majorHAnsi" w:eastAsiaTheme="majorEastAsia" w:hAnsiTheme="majorHAnsi" w:cs="Arial"/>
      <w:b/>
      <w:color w:val="076BB2" w:themeColor="background2"/>
      <w:sz w:val="36"/>
      <w:szCs w:val="32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326F03"/>
    <w:rPr>
      <w:rFonts w:ascii="Source Sans Pro SemiBold" w:eastAsiaTheme="majorEastAsia" w:hAnsi="Source Sans Pro SemiBold" w:cs="Arial"/>
      <w:color w:val="076BB2" w:themeColor="background2"/>
      <w:spacing w:val="-6"/>
      <w:sz w:val="24"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2"/>
    <w:rsid w:val="00EB3421"/>
    <w:rPr>
      <w:rFonts w:ascii="Source Sans Pro SemiBold" w:eastAsiaTheme="majorEastAsia" w:hAnsi="Source Sans Pro SemiBold" w:cs="Arial"/>
      <w:color w:val="076BB2" w:themeColor="background2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2"/>
    <w:semiHidden/>
    <w:rsid w:val="00E96BAD"/>
    <w:rPr>
      <w:rFonts w:ascii="Source Sans Pro SemiBold" w:eastAsiaTheme="majorEastAsia" w:hAnsi="Source Sans Pro SemiBold" w:cs="Arial"/>
      <w:iCs/>
      <w:color w:val="076BB2" w:themeColor="background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2"/>
    <w:semiHidden/>
    <w:rsid w:val="00E96BAD"/>
    <w:rPr>
      <w:rFonts w:ascii="Source Sans Pro" w:eastAsiaTheme="majorEastAsia" w:hAnsi="Source Sans Pro" w:cs="Arial"/>
      <w:color w:val="076BB2" w:themeColor="background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2"/>
    <w:semiHidden/>
    <w:rsid w:val="00E96BAD"/>
    <w:rPr>
      <w:rFonts w:ascii="Source Sans Pro" w:eastAsiaTheme="majorEastAsia" w:hAnsi="Source Sans Pro" w:cs="Arial"/>
      <w:color w:val="076BB2" w:themeColor="background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2"/>
    <w:semiHidden/>
    <w:rsid w:val="00E96BAD"/>
    <w:rPr>
      <w:rFonts w:ascii="Source Sans Pro" w:eastAsiaTheme="majorEastAsia" w:hAnsi="Source Sans Pro" w:cs="Arial"/>
      <w:iCs/>
      <w:color w:val="076BB2" w:themeColor="background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2"/>
    <w:semiHidden/>
    <w:rsid w:val="00E96BAD"/>
    <w:rPr>
      <w:rFonts w:ascii="Source Sans Pro" w:eastAsiaTheme="majorEastAsia" w:hAnsi="Source Sans Pro" w:cs="Arial"/>
      <w:color w:val="076BB2" w:themeColor="background2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2"/>
    <w:semiHidden/>
    <w:rsid w:val="00E96BAD"/>
    <w:rPr>
      <w:rFonts w:ascii="Source Sans Pro" w:eastAsiaTheme="majorEastAsia" w:hAnsi="Source Sans Pro" w:cs="Arial"/>
      <w:iCs/>
      <w:color w:val="076BB2" w:themeColor="background2"/>
      <w:szCs w:val="21"/>
      <w:lang w:val="en-GB"/>
    </w:rPr>
  </w:style>
  <w:style w:type="character" w:styleId="HTML-akronym">
    <w:name w:val="HTML Acronym"/>
    <w:basedOn w:val="Standardskrifttypeiafsnit"/>
    <w:uiPriority w:val="99"/>
    <w:semiHidden/>
    <w:rsid w:val="00911DE3"/>
    <w:rPr>
      <w:lang w:val="en-GB"/>
    </w:rPr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  <w:lang w:val="en-GB"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  <w:lang w:val="en-GB"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  <w:lang w:val="en-GB"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  <w:lang w:val="en-GB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Source Sans Pro Light" w:hAnsi="Source Sans Pro Light" w:cs="Arial"/>
      <w:sz w:val="24"/>
      <w:szCs w:val="24"/>
      <w:lang w:val="en-GB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  <w:lang w:val="en-GB"/>
    </w:rPr>
  </w:style>
  <w:style w:type="character" w:styleId="Hyperlink">
    <w:name w:val="Hyperlink"/>
    <w:basedOn w:val="Standardskrifttypeiafsnit"/>
    <w:uiPriority w:val="14"/>
    <w:semiHidden/>
    <w:qFormat/>
    <w:rsid w:val="00911DE3"/>
    <w:rPr>
      <w:color w:val="24ABFF" w:themeColor="hyperlink"/>
      <w:u w:val="single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0A4270" w:themeColor="accent1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0A4270" w:themeColor="accent1"/>
        <w:bottom w:val="single" w:sz="4" w:space="10" w:color="0A4270" w:themeColor="accent1"/>
      </w:pBdr>
      <w:spacing w:before="360" w:after="360"/>
      <w:ind w:left="864" w:right="864"/>
      <w:jc w:val="center"/>
    </w:pPr>
    <w:rPr>
      <w:i/>
      <w:iCs/>
      <w:color w:val="0A4270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44986"/>
    <w:rPr>
      <w:i/>
      <w:iCs/>
      <w:color w:val="0A4270" w:themeColor="accent1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0A4270" w:themeColor="accent1"/>
      <w:spacing w:val="5"/>
      <w:lang w:val="en-GB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  <w:insideH w:val="single" w:sz="8" w:space="0" w:color="0A4270" w:themeColor="accent1"/>
        <w:insideV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18" w:space="0" w:color="0A4270" w:themeColor="accent1"/>
          <w:right w:val="single" w:sz="8" w:space="0" w:color="0A4270" w:themeColor="accent1"/>
          <w:insideH w:val="nil"/>
          <w:insideV w:val="single" w:sz="8" w:space="0" w:color="0A427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H w:val="nil"/>
          <w:insideV w:val="single" w:sz="8" w:space="0" w:color="0A427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band1Vert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  <w:shd w:val="clear" w:color="auto" w:fill="A6D2F7" w:themeFill="accent1" w:themeFillTint="3F"/>
      </w:tcPr>
    </w:tblStylePr>
    <w:tblStylePr w:type="band1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V w:val="single" w:sz="8" w:space="0" w:color="0A4270" w:themeColor="accent1"/>
        </w:tcBorders>
        <w:shd w:val="clear" w:color="auto" w:fill="A6D2F7" w:themeFill="accent1" w:themeFillTint="3F"/>
      </w:tcPr>
    </w:tblStylePr>
    <w:tblStylePr w:type="band2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V w:val="single" w:sz="8" w:space="0" w:color="0A4270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  <w:insideH w:val="single" w:sz="8" w:space="0" w:color="24ABFF" w:themeColor="accent2"/>
        <w:insideV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18" w:space="0" w:color="24ABFF" w:themeColor="accent2"/>
          <w:right w:val="single" w:sz="8" w:space="0" w:color="24ABFF" w:themeColor="accent2"/>
          <w:insideH w:val="nil"/>
          <w:insideV w:val="single" w:sz="8" w:space="0" w:color="24AB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H w:val="nil"/>
          <w:insideV w:val="single" w:sz="8" w:space="0" w:color="24AB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band1Vert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  <w:shd w:val="clear" w:color="auto" w:fill="C8EAFF" w:themeFill="accent2" w:themeFillTint="3F"/>
      </w:tcPr>
    </w:tblStylePr>
    <w:tblStylePr w:type="band1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V w:val="single" w:sz="8" w:space="0" w:color="24ABFF" w:themeColor="accent2"/>
        </w:tcBorders>
        <w:shd w:val="clear" w:color="auto" w:fill="C8EAFF" w:themeFill="accent2" w:themeFillTint="3F"/>
      </w:tcPr>
    </w:tblStylePr>
    <w:tblStylePr w:type="band2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V w:val="single" w:sz="8" w:space="0" w:color="24ABFF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  <w:insideH w:val="single" w:sz="8" w:space="0" w:color="537A9B" w:themeColor="accent3"/>
        <w:insideV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18" w:space="0" w:color="537A9B" w:themeColor="accent3"/>
          <w:right w:val="single" w:sz="8" w:space="0" w:color="537A9B" w:themeColor="accent3"/>
          <w:insideH w:val="nil"/>
          <w:insideV w:val="single" w:sz="8" w:space="0" w:color="537A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H w:val="nil"/>
          <w:insideV w:val="single" w:sz="8" w:space="0" w:color="537A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band1Vert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  <w:shd w:val="clear" w:color="auto" w:fill="D3DEE7" w:themeFill="accent3" w:themeFillTint="3F"/>
      </w:tcPr>
    </w:tblStylePr>
    <w:tblStylePr w:type="band1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V w:val="single" w:sz="8" w:space="0" w:color="537A9B" w:themeColor="accent3"/>
        </w:tcBorders>
        <w:shd w:val="clear" w:color="auto" w:fill="D3DEE7" w:themeFill="accent3" w:themeFillTint="3F"/>
      </w:tcPr>
    </w:tblStylePr>
    <w:tblStylePr w:type="band2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V w:val="single" w:sz="8" w:space="0" w:color="537A9B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  <w:insideH w:val="single" w:sz="8" w:space="0" w:color="FF6052" w:themeColor="accent4"/>
        <w:insideV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18" w:space="0" w:color="FF6052" w:themeColor="accent4"/>
          <w:right w:val="single" w:sz="8" w:space="0" w:color="FF6052" w:themeColor="accent4"/>
          <w:insideH w:val="nil"/>
          <w:insideV w:val="single" w:sz="8" w:space="0" w:color="FF605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H w:val="nil"/>
          <w:insideV w:val="single" w:sz="8" w:space="0" w:color="FF605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band1Vert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  <w:shd w:val="clear" w:color="auto" w:fill="FFD7D4" w:themeFill="accent4" w:themeFillTint="3F"/>
      </w:tcPr>
    </w:tblStylePr>
    <w:tblStylePr w:type="band1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V w:val="single" w:sz="8" w:space="0" w:color="FF6052" w:themeColor="accent4"/>
        </w:tcBorders>
        <w:shd w:val="clear" w:color="auto" w:fill="FFD7D4" w:themeFill="accent4" w:themeFillTint="3F"/>
      </w:tcPr>
    </w:tblStylePr>
    <w:tblStylePr w:type="band2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V w:val="single" w:sz="8" w:space="0" w:color="FF6052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  <w:insideH w:val="single" w:sz="8" w:space="0" w:color="7FC7E5" w:themeColor="accent5"/>
        <w:insideV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18" w:space="0" w:color="7FC7E5" w:themeColor="accent5"/>
          <w:right w:val="single" w:sz="8" w:space="0" w:color="7FC7E5" w:themeColor="accent5"/>
          <w:insideH w:val="nil"/>
          <w:insideV w:val="single" w:sz="8" w:space="0" w:color="7FC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H w:val="nil"/>
          <w:insideV w:val="single" w:sz="8" w:space="0" w:color="7FC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band1Vert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  <w:shd w:val="clear" w:color="auto" w:fill="DFF1F8" w:themeFill="accent5" w:themeFillTint="3F"/>
      </w:tcPr>
    </w:tblStylePr>
    <w:tblStylePr w:type="band1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V w:val="single" w:sz="8" w:space="0" w:color="7FC7E5" w:themeColor="accent5"/>
        </w:tcBorders>
        <w:shd w:val="clear" w:color="auto" w:fill="DFF1F8" w:themeFill="accent5" w:themeFillTint="3F"/>
      </w:tcPr>
    </w:tblStylePr>
    <w:tblStylePr w:type="band2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V w:val="single" w:sz="8" w:space="0" w:color="7FC7E5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  <w:insideH w:val="single" w:sz="8" w:space="0" w:color="828F9A" w:themeColor="accent6"/>
        <w:insideV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18" w:space="0" w:color="828F9A" w:themeColor="accent6"/>
          <w:right w:val="single" w:sz="8" w:space="0" w:color="828F9A" w:themeColor="accent6"/>
          <w:insideH w:val="nil"/>
          <w:insideV w:val="single" w:sz="8" w:space="0" w:color="828F9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H w:val="nil"/>
          <w:insideV w:val="single" w:sz="8" w:space="0" w:color="828F9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band1Vert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  <w:shd w:val="clear" w:color="auto" w:fill="E0E3E6" w:themeFill="accent6" w:themeFillTint="3F"/>
      </w:tcPr>
    </w:tblStylePr>
    <w:tblStylePr w:type="band1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V w:val="single" w:sz="8" w:space="0" w:color="828F9A" w:themeColor="accent6"/>
        </w:tcBorders>
        <w:shd w:val="clear" w:color="auto" w:fill="E0E3E6" w:themeFill="accent6" w:themeFillTint="3F"/>
      </w:tcPr>
    </w:tblStylePr>
    <w:tblStylePr w:type="band2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V w:val="single" w:sz="8" w:space="0" w:color="828F9A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band1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band1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band1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band1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band1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band1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8" w:space="0" w:color="0A4270" w:themeColor="accent1"/>
        <w:bottom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270" w:themeColor="accent1"/>
          <w:left w:val="nil"/>
          <w:bottom w:val="single" w:sz="8" w:space="0" w:color="0A427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270" w:themeColor="accent1"/>
          <w:left w:val="nil"/>
          <w:bottom w:val="single" w:sz="8" w:space="0" w:color="0A427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8" w:space="0" w:color="24ABFF" w:themeColor="accent2"/>
        <w:bottom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BFF" w:themeColor="accent2"/>
          <w:left w:val="nil"/>
          <w:bottom w:val="single" w:sz="8" w:space="0" w:color="24AB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BFF" w:themeColor="accent2"/>
          <w:left w:val="nil"/>
          <w:bottom w:val="single" w:sz="8" w:space="0" w:color="24AB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8" w:space="0" w:color="537A9B" w:themeColor="accent3"/>
        <w:bottom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A9B" w:themeColor="accent3"/>
          <w:left w:val="nil"/>
          <w:bottom w:val="single" w:sz="8" w:space="0" w:color="537A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A9B" w:themeColor="accent3"/>
          <w:left w:val="nil"/>
          <w:bottom w:val="single" w:sz="8" w:space="0" w:color="537A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8" w:space="0" w:color="FF6052" w:themeColor="accent4"/>
        <w:bottom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052" w:themeColor="accent4"/>
          <w:left w:val="nil"/>
          <w:bottom w:val="single" w:sz="8" w:space="0" w:color="FF605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052" w:themeColor="accent4"/>
          <w:left w:val="nil"/>
          <w:bottom w:val="single" w:sz="8" w:space="0" w:color="FF605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8" w:space="0" w:color="7FC7E5" w:themeColor="accent5"/>
        <w:bottom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C7E5" w:themeColor="accent5"/>
          <w:left w:val="nil"/>
          <w:bottom w:val="single" w:sz="8" w:space="0" w:color="7FC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C7E5" w:themeColor="accent5"/>
          <w:left w:val="nil"/>
          <w:bottom w:val="single" w:sz="8" w:space="0" w:color="7FC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8" w:space="0" w:color="828F9A" w:themeColor="accent6"/>
        <w:bottom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F9A" w:themeColor="accent6"/>
          <w:left w:val="nil"/>
          <w:bottom w:val="single" w:sz="8" w:space="0" w:color="828F9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F9A" w:themeColor="accent6"/>
          <w:left w:val="nil"/>
          <w:bottom w:val="single" w:sz="8" w:space="0" w:color="828F9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  <w:rPr>
      <w:lang w:val="en-GB"/>
    </w:rPr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915071"/>
    <w:pPr>
      <w:numPr>
        <w:numId w:val="21"/>
      </w:numPr>
      <w:spacing w:after="120"/>
      <w:contextualSpacing/>
    </w:pPr>
  </w:style>
  <w:style w:type="paragraph" w:styleId="Opstilling-punkttegn2">
    <w:name w:val="List Bullet 2"/>
    <w:basedOn w:val="Normal"/>
    <w:uiPriority w:val="2"/>
    <w:rsid w:val="00915071"/>
    <w:pPr>
      <w:numPr>
        <w:ilvl w:val="1"/>
        <w:numId w:val="21"/>
      </w:numPr>
      <w:contextualSpacing/>
    </w:pPr>
  </w:style>
  <w:style w:type="paragraph" w:styleId="Opstilling-punkttegn3">
    <w:name w:val="List Bullet 3"/>
    <w:basedOn w:val="Normal"/>
    <w:uiPriority w:val="2"/>
    <w:rsid w:val="00915071"/>
    <w:pPr>
      <w:numPr>
        <w:ilvl w:val="2"/>
        <w:numId w:val="21"/>
      </w:numPr>
      <w:contextualSpacing/>
    </w:p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F16D57"/>
    <w:pPr>
      <w:numPr>
        <w:numId w:val="22"/>
      </w:numPr>
      <w:contextualSpacing/>
    </w:pPr>
  </w:style>
  <w:style w:type="paragraph" w:styleId="Opstilling-talellerbogst2">
    <w:name w:val="List Number 2"/>
    <w:basedOn w:val="Normal"/>
    <w:uiPriority w:val="2"/>
    <w:rsid w:val="00F16D57"/>
    <w:pPr>
      <w:numPr>
        <w:ilvl w:val="1"/>
        <w:numId w:val="22"/>
      </w:numPr>
      <w:contextualSpacing/>
    </w:pPr>
  </w:style>
  <w:style w:type="paragraph" w:styleId="Opstilling-talellerbogst3">
    <w:name w:val="List Number 3"/>
    <w:basedOn w:val="Normal"/>
    <w:uiPriority w:val="2"/>
    <w:rsid w:val="00F16D57"/>
    <w:pPr>
      <w:numPr>
        <w:ilvl w:val="2"/>
        <w:numId w:val="22"/>
      </w:numPr>
      <w:contextualSpacing/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bottom w:val="single" w:sz="4" w:space="0" w:color="2994EC" w:themeColor="accent1" w:themeTint="99"/>
        <w:insideH w:val="single" w:sz="4" w:space="0" w:color="2994E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bottom w:val="single" w:sz="4" w:space="0" w:color="7BCCFF" w:themeColor="accent2" w:themeTint="99"/>
        <w:insideH w:val="single" w:sz="4" w:space="0" w:color="7BCC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bottom w:val="single" w:sz="4" w:space="0" w:color="94AFC6" w:themeColor="accent3" w:themeTint="99"/>
        <w:insideH w:val="single" w:sz="4" w:space="0" w:color="94AFC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bottom w:val="single" w:sz="4" w:space="0" w:color="FF9F97" w:themeColor="accent4" w:themeTint="99"/>
        <w:insideH w:val="single" w:sz="4" w:space="0" w:color="FF9F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bottom w:val="single" w:sz="4" w:space="0" w:color="B1DDEF" w:themeColor="accent5" w:themeTint="99"/>
        <w:insideH w:val="single" w:sz="4" w:space="0" w:color="B1DDE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bottom w:val="single" w:sz="4" w:space="0" w:color="B3BBC2" w:themeColor="accent6" w:themeTint="99"/>
        <w:insideH w:val="single" w:sz="4" w:space="0" w:color="B3BBC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A4270" w:themeColor="accent1"/>
        <w:left w:val="single" w:sz="4" w:space="0" w:color="0A4270" w:themeColor="accent1"/>
        <w:bottom w:val="single" w:sz="4" w:space="0" w:color="0A4270" w:themeColor="accent1"/>
        <w:right w:val="single" w:sz="4" w:space="0" w:color="0A427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4270" w:themeColor="accent1"/>
          <w:right w:val="single" w:sz="4" w:space="0" w:color="0A4270" w:themeColor="accent1"/>
        </w:tcBorders>
      </w:tcPr>
    </w:tblStylePr>
    <w:tblStylePr w:type="band1Horz">
      <w:tblPr/>
      <w:tcPr>
        <w:tcBorders>
          <w:top w:val="single" w:sz="4" w:space="0" w:color="0A4270" w:themeColor="accent1"/>
          <w:bottom w:val="single" w:sz="4" w:space="0" w:color="0A427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4270" w:themeColor="accent1"/>
          <w:left w:val="nil"/>
        </w:tcBorders>
      </w:tcPr>
    </w:tblStylePr>
    <w:tblStylePr w:type="swCell">
      <w:tblPr/>
      <w:tcPr>
        <w:tcBorders>
          <w:top w:val="double" w:sz="4" w:space="0" w:color="0A4270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4ABFF" w:themeColor="accent2"/>
        <w:left w:val="single" w:sz="4" w:space="0" w:color="24ABFF" w:themeColor="accent2"/>
        <w:bottom w:val="single" w:sz="4" w:space="0" w:color="24ABFF" w:themeColor="accent2"/>
        <w:right w:val="single" w:sz="4" w:space="0" w:color="24AB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BFF" w:themeColor="accent2"/>
          <w:right w:val="single" w:sz="4" w:space="0" w:color="24ABFF" w:themeColor="accent2"/>
        </w:tcBorders>
      </w:tcPr>
    </w:tblStylePr>
    <w:tblStylePr w:type="band1Horz">
      <w:tblPr/>
      <w:tcPr>
        <w:tcBorders>
          <w:top w:val="single" w:sz="4" w:space="0" w:color="24ABFF" w:themeColor="accent2"/>
          <w:bottom w:val="single" w:sz="4" w:space="0" w:color="24AB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BFF" w:themeColor="accent2"/>
          <w:left w:val="nil"/>
        </w:tcBorders>
      </w:tcPr>
    </w:tblStylePr>
    <w:tblStylePr w:type="swCell">
      <w:tblPr/>
      <w:tcPr>
        <w:tcBorders>
          <w:top w:val="double" w:sz="4" w:space="0" w:color="24ABFF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37A9B" w:themeColor="accent3"/>
        <w:left w:val="single" w:sz="4" w:space="0" w:color="537A9B" w:themeColor="accent3"/>
        <w:bottom w:val="single" w:sz="4" w:space="0" w:color="537A9B" w:themeColor="accent3"/>
        <w:right w:val="single" w:sz="4" w:space="0" w:color="537A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7A9B" w:themeColor="accent3"/>
          <w:right w:val="single" w:sz="4" w:space="0" w:color="537A9B" w:themeColor="accent3"/>
        </w:tcBorders>
      </w:tcPr>
    </w:tblStylePr>
    <w:tblStylePr w:type="band1Horz">
      <w:tblPr/>
      <w:tcPr>
        <w:tcBorders>
          <w:top w:val="single" w:sz="4" w:space="0" w:color="537A9B" w:themeColor="accent3"/>
          <w:bottom w:val="single" w:sz="4" w:space="0" w:color="537A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7A9B" w:themeColor="accent3"/>
          <w:left w:val="nil"/>
        </w:tcBorders>
      </w:tcPr>
    </w:tblStylePr>
    <w:tblStylePr w:type="swCell">
      <w:tblPr/>
      <w:tcPr>
        <w:tcBorders>
          <w:top w:val="double" w:sz="4" w:space="0" w:color="537A9B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6052" w:themeColor="accent4"/>
        <w:left w:val="single" w:sz="4" w:space="0" w:color="FF6052" w:themeColor="accent4"/>
        <w:bottom w:val="single" w:sz="4" w:space="0" w:color="FF6052" w:themeColor="accent4"/>
        <w:right w:val="single" w:sz="4" w:space="0" w:color="FF605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052" w:themeColor="accent4"/>
          <w:right w:val="single" w:sz="4" w:space="0" w:color="FF6052" w:themeColor="accent4"/>
        </w:tcBorders>
      </w:tcPr>
    </w:tblStylePr>
    <w:tblStylePr w:type="band1Horz">
      <w:tblPr/>
      <w:tcPr>
        <w:tcBorders>
          <w:top w:val="single" w:sz="4" w:space="0" w:color="FF6052" w:themeColor="accent4"/>
          <w:bottom w:val="single" w:sz="4" w:space="0" w:color="FF605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052" w:themeColor="accent4"/>
          <w:left w:val="nil"/>
        </w:tcBorders>
      </w:tcPr>
    </w:tblStylePr>
    <w:tblStylePr w:type="swCell">
      <w:tblPr/>
      <w:tcPr>
        <w:tcBorders>
          <w:top w:val="double" w:sz="4" w:space="0" w:color="FF605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C7E5" w:themeColor="accent5"/>
        <w:left w:val="single" w:sz="4" w:space="0" w:color="7FC7E5" w:themeColor="accent5"/>
        <w:bottom w:val="single" w:sz="4" w:space="0" w:color="7FC7E5" w:themeColor="accent5"/>
        <w:right w:val="single" w:sz="4" w:space="0" w:color="7FC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C7E5" w:themeColor="accent5"/>
          <w:right w:val="single" w:sz="4" w:space="0" w:color="7FC7E5" w:themeColor="accent5"/>
        </w:tcBorders>
      </w:tcPr>
    </w:tblStylePr>
    <w:tblStylePr w:type="band1Horz">
      <w:tblPr/>
      <w:tcPr>
        <w:tcBorders>
          <w:top w:val="single" w:sz="4" w:space="0" w:color="7FC7E5" w:themeColor="accent5"/>
          <w:bottom w:val="single" w:sz="4" w:space="0" w:color="7FC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C7E5" w:themeColor="accent5"/>
          <w:left w:val="nil"/>
        </w:tcBorders>
      </w:tcPr>
    </w:tblStylePr>
    <w:tblStylePr w:type="swCell">
      <w:tblPr/>
      <w:tcPr>
        <w:tcBorders>
          <w:top w:val="double" w:sz="4" w:space="0" w:color="7FC7E5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28F9A" w:themeColor="accent6"/>
        <w:left w:val="single" w:sz="4" w:space="0" w:color="828F9A" w:themeColor="accent6"/>
        <w:bottom w:val="single" w:sz="4" w:space="0" w:color="828F9A" w:themeColor="accent6"/>
        <w:right w:val="single" w:sz="4" w:space="0" w:color="828F9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F9A" w:themeColor="accent6"/>
          <w:right w:val="single" w:sz="4" w:space="0" w:color="828F9A" w:themeColor="accent6"/>
        </w:tcBorders>
      </w:tcPr>
    </w:tblStylePr>
    <w:tblStylePr w:type="band1Horz">
      <w:tblPr/>
      <w:tcPr>
        <w:tcBorders>
          <w:top w:val="single" w:sz="4" w:space="0" w:color="828F9A" w:themeColor="accent6"/>
          <w:bottom w:val="single" w:sz="4" w:space="0" w:color="828F9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F9A" w:themeColor="accent6"/>
          <w:left w:val="nil"/>
        </w:tcBorders>
      </w:tcPr>
    </w:tblStylePr>
    <w:tblStylePr w:type="swCell">
      <w:tblPr/>
      <w:tcPr>
        <w:tcBorders>
          <w:top w:val="double" w:sz="4" w:space="0" w:color="828F9A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4270" w:themeColor="accent1"/>
          <w:left w:val="single" w:sz="4" w:space="0" w:color="0A4270" w:themeColor="accent1"/>
          <w:bottom w:val="single" w:sz="4" w:space="0" w:color="0A4270" w:themeColor="accent1"/>
          <w:right w:val="single" w:sz="4" w:space="0" w:color="0A4270" w:themeColor="accent1"/>
          <w:insideH w:val="nil"/>
        </w:tcBorders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BFF" w:themeColor="accent2"/>
          <w:left w:val="single" w:sz="4" w:space="0" w:color="24ABFF" w:themeColor="accent2"/>
          <w:bottom w:val="single" w:sz="4" w:space="0" w:color="24ABFF" w:themeColor="accent2"/>
          <w:right w:val="single" w:sz="4" w:space="0" w:color="24ABFF" w:themeColor="accent2"/>
          <w:insideH w:val="nil"/>
        </w:tcBorders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A9B" w:themeColor="accent3"/>
          <w:left w:val="single" w:sz="4" w:space="0" w:color="537A9B" w:themeColor="accent3"/>
          <w:bottom w:val="single" w:sz="4" w:space="0" w:color="537A9B" w:themeColor="accent3"/>
          <w:right w:val="single" w:sz="4" w:space="0" w:color="537A9B" w:themeColor="accent3"/>
          <w:insideH w:val="nil"/>
        </w:tcBorders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052" w:themeColor="accent4"/>
          <w:left w:val="single" w:sz="4" w:space="0" w:color="FF6052" w:themeColor="accent4"/>
          <w:bottom w:val="single" w:sz="4" w:space="0" w:color="FF6052" w:themeColor="accent4"/>
          <w:right w:val="single" w:sz="4" w:space="0" w:color="FF6052" w:themeColor="accent4"/>
          <w:insideH w:val="nil"/>
        </w:tcBorders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C7E5" w:themeColor="accent5"/>
          <w:left w:val="single" w:sz="4" w:space="0" w:color="7FC7E5" w:themeColor="accent5"/>
          <w:bottom w:val="single" w:sz="4" w:space="0" w:color="7FC7E5" w:themeColor="accent5"/>
          <w:right w:val="single" w:sz="4" w:space="0" w:color="7FC7E5" w:themeColor="accent5"/>
          <w:insideH w:val="nil"/>
        </w:tcBorders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F9A" w:themeColor="accent6"/>
          <w:left w:val="single" w:sz="4" w:space="0" w:color="828F9A" w:themeColor="accent6"/>
          <w:bottom w:val="single" w:sz="4" w:space="0" w:color="828F9A" w:themeColor="accent6"/>
          <w:right w:val="single" w:sz="4" w:space="0" w:color="828F9A" w:themeColor="accent6"/>
          <w:insideH w:val="nil"/>
        </w:tcBorders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4270" w:themeColor="accent1"/>
        <w:left w:val="single" w:sz="24" w:space="0" w:color="0A4270" w:themeColor="accent1"/>
        <w:bottom w:val="single" w:sz="24" w:space="0" w:color="0A4270" w:themeColor="accent1"/>
        <w:right w:val="single" w:sz="24" w:space="0" w:color="0A4270" w:themeColor="accent1"/>
      </w:tblBorders>
    </w:tblPr>
    <w:tcPr>
      <w:shd w:val="clear" w:color="auto" w:fill="0A427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BFF" w:themeColor="accent2"/>
        <w:left w:val="single" w:sz="24" w:space="0" w:color="24ABFF" w:themeColor="accent2"/>
        <w:bottom w:val="single" w:sz="24" w:space="0" w:color="24ABFF" w:themeColor="accent2"/>
        <w:right w:val="single" w:sz="24" w:space="0" w:color="24ABFF" w:themeColor="accent2"/>
      </w:tblBorders>
    </w:tblPr>
    <w:tcPr>
      <w:shd w:val="clear" w:color="auto" w:fill="24AB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7A9B" w:themeColor="accent3"/>
        <w:left w:val="single" w:sz="24" w:space="0" w:color="537A9B" w:themeColor="accent3"/>
        <w:bottom w:val="single" w:sz="24" w:space="0" w:color="537A9B" w:themeColor="accent3"/>
        <w:right w:val="single" w:sz="24" w:space="0" w:color="537A9B" w:themeColor="accent3"/>
      </w:tblBorders>
    </w:tblPr>
    <w:tcPr>
      <w:shd w:val="clear" w:color="auto" w:fill="537A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052" w:themeColor="accent4"/>
        <w:left w:val="single" w:sz="24" w:space="0" w:color="FF6052" w:themeColor="accent4"/>
        <w:bottom w:val="single" w:sz="24" w:space="0" w:color="FF6052" w:themeColor="accent4"/>
        <w:right w:val="single" w:sz="24" w:space="0" w:color="FF6052" w:themeColor="accent4"/>
      </w:tblBorders>
    </w:tblPr>
    <w:tcPr>
      <w:shd w:val="clear" w:color="auto" w:fill="FF605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C7E5" w:themeColor="accent5"/>
        <w:left w:val="single" w:sz="24" w:space="0" w:color="7FC7E5" w:themeColor="accent5"/>
        <w:bottom w:val="single" w:sz="24" w:space="0" w:color="7FC7E5" w:themeColor="accent5"/>
        <w:right w:val="single" w:sz="24" w:space="0" w:color="7FC7E5" w:themeColor="accent5"/>
      </w:tblBorders>
    </w:tblPr>
    <w:tcPr>
      <w:shd w:val="clear" w:color="auto" w:fill="7FC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28F9A" w:themeColor="accent6"/>
        <w:left w:val="single" w:sz="24" w:space="0" w:color="828F9A" w:themeColor="accent6"/>
        <w:bottom w:val="single" w:sz="24" w:space="0" w:color="828F9A" w:themeColor="accent6"/>
        <w:right w:val="single" w:sz="24" w:space="0" w:color="828F9A" w:themeColor="accent6"/>
      </w:tblBorders>
    </w:tblPr>
    <w:tcPr>
      <w:shd w:val="clear" w:color="auto" w:fill="828F9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0A4270" w:themeColor="accent1"/>
        <w:bottom w:val="single" w:sz="4" w:space="0" w:color="0A427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427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24ABFF" w:themeColor="accent2"/>
        <w:bottom w:val="single" w:sz="4" w:space="0" w:color="24AB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4AB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537A9B" w:themeColor="accent3"/>
        <w:bottom w:val="single" w:sz="4" w:space="0" w:color="537A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37A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6052" w:themeColor="accent4"/>
        <w:bottom w:val="single" w:sz="4" w:space="0" w:color="FF605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605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7FC7E5" w:themeColor="accent5"/>
        <w:bottom w:val="single" w:sz="4" w:space="0" w:color="7FC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C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828F9A" w:themeColor="accent6"/>
        <w:bottom w:val="single" w:sz="4" w:space="0" w:color="828F9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28F9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427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427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427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427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B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B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B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B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7A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7A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7A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7A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05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05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05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05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C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C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C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C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8F9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8F9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8F9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8F9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44986"/>
    <w:rPr>
      <w:rFonts w:cs="Arial"/>
      <w:lang w:val="en-GB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1276C9" w:themeColor="accent1" w:themeTint="BF"/>
        <w:left w:val="single" w:sz="8" w:space="0" w:color="1276C9" w:themeColor="accent1" w:themeTint="BF"/>
        <w:bottom w:val="single" w:sz="8" w:space="0" w:color="1276C9" w:themeColor="accent1" w:themeTint="BF"/>
        <w:right w:val="single" w:sz="8" w:space="0" w:color="1276C9" w:themeColor="accent1" w:themeTint="BF"/>
        <w:insideH w:val="single" w:sz="8" w:space="0" w:color="1276C9" w:themeColor="accent1" w:themeTint="BF"/>
        <w:insideV w:val="single" w:sz="8" w:space="0" w:color="1276C9" w:themeColor="accent1" w:themeTint="BF"/>
      </w:tblBorders>
    </w:tblPr>
    <w:tcPr>
      <w:shd w:val="clear" w:color="auto" w:fill="A6D2F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276C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shd w:val="clear" w:color="auto" w:fill="4DA6E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ABFFF" w:themeColor="accent2" w:themeTint="BF"/>
        <w:left w:val="single" w:sz="8" w:space="0" w:color="5ABFFF" w:themeColor="accent2" w:themeTint="BF"/>
        <w:bottom w:val="single" w:sz="8" w:space="0" w:color="5ABFFF" w:themeColor="accent2" w:themeTint="BF"/>
        <w:right w:val="single" w:sz="8" w:space="0" w:color="5ABFFF" w:themeColor="accent2" w:themeTint="BF"/>
        <w:insideH w:val="single" w:sz="8" w:space="0" w:color="5ABFFF" w:themeColor="accent2" w:themeTint="BF"/>
        <w:insideV w:val="single" w:sz="8" w:space="0" w:color="5ABFFF" w:themeColor="accent2" w:themeTint="BF"/>
      </w:tblBorders>
    </w:tblPr>
    <w:tcPr>
      <w:shd w:val="clear" w:color="auto" w:fill="C8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BF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shd w:val="clear" w:color="auto" w:fill="91D4F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9BB7" w:themeColor="accent3" w:themeTint="BF"/>
        <w:left w:val="single" w:sz="8" w:space="0" w:color="7A9BB7" w:themeColor="accent3" w:themeTint="BF"/>
        <w:bottom w:val="single" w:sz="8" w:space="0" w:color="7A9BB7" w:themeColor="accent3" w:themeTint="BF"/>
        <w:right w:val="single" w:sz="8" w:space="0" w:color="7A9BB7" w:themeColor="accent3" w:themeTint="BF"/>
        <w:insideH w:val="single" w:sz="8" w:space="0" w:color="7A9BB7" w:themeColor="accent3" w:themeTint="BF"/>
        <w:insideV w:val="single" w:sz="8" w:space="0" w:color="7A9BB7" w:themeColor="accent3" w:themeTint="BF"/>
      </w:tblBorders>
    </w:tblPr>
    <w:tcPr>
      <w:shd w:val="clear" w:color="auto" w:fill="D3DE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9BB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77D" w:themeColor="accent4" w:themeTint="BF"/>
        <w:left w:val="single" w:sz="8" w:space="0" w:color="FF877D" w:themeColor="accent4" w:themeTint="BF"/>
        <w:bottom w:val="single" w:sz="8" w:space="0" w:color="FF877D" w:themeColor="accent4" w:themeTint="BF"/>
        <w:right w:val="single" w:sz="8" w:space="0" w:color="FF877D" w:themeColor="accent4" w:themeTint="BF"/>
        <w:insideH w:val="single" w:sz="8" w:space="0" w:color="FF877D" w:themeColor="accent4" w:themeTint="BF"/>
        <w:insideV w:val="single" w:sz="8" w:space="0" w:color="FF877D" w:themeColor="accent4" w:themeTint="BF"/>
      </w:tblBorders>
    </w:tblPr>
    <w:tcPr>
      <w:shd w:val="clear" w:color="auto" w:fill="FFD7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7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shd w:val="clear" w:color="auto" w:fill="FFAFA8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ED4EB" w:themeColor="accent5" w:themeTint="BF"/>
        <w:left w:val="single" w:sz="8" w:space="0" w:color="9ED4EB" w:themeColor="accent5" w:themeTint="BF"/>
        <w:bottom w:val="single" w:sz="8" w:space="0" w:color="9ED4EB" w:themeColor="accent5" w:themeTint="BF"/>
        <w:right w:val="single" w:sz="8" w:space="0" w:color="9ED4EB" w:themeColor="accent5" w:themeTint="BF"/>
        <w:insideH w:val="single" w:sz="8" w:space="0" w:color="9ED4EB" w:themeColor="accent5" w:themeTint="BF"/>
        <w:insideV w:val="single" w:sz="8" w:space="0" w:color="9ED4EB" w:themeColor="accent5" w:themeTint="BF"/>
      </w:tblBorders>
    </w:tblPr>
    <w:tcPr>
      <w:shd w:val="clear" w:color="auto" w:fill="DFF1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D4E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shd w:val="clear" w:color="auto" w:fill="BFE3F2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1ABB3" w:themeColor="accent6" w:themeTint="BF"/>
        <w:left w:val="single" w:sz="8" w:space="0" w:color="A1ABB3" w:themeColor="accent6" w:themeTint="BF"/>
        <w:bottom w:val="single" w:sz="8" w:space="0" w:color="A1ABB3" w:themeColor="accent6" w:themeTint="BF"/>
        <w:right w:val="single" w:sz="8" w:space="0" w:color="A1ABB3" w:themeColor="accent6" w:themeTint="BF"/>
        <w:insideH w:val="single" w:sz="8" w:space="0" w:color="A1ABB3" w:themeColor="accent6" w:themeTint="BF"/>
        <w:insideV w:val="single" w:sz="8" w:space="0" w:color="A1ABB3" w:themeColor="accent6" w:themeTint="BF"/>
      </w:tblBorders>
    </w:tblPr>
    <w:tcPr>
      <w:shd w:val="clear" w:color="auto" w:fill="E0E3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BB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shd w:val="clear" w:color="auto" w:fill="C0C7CC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  <w:insideH w:val="single" w:sz="8" w:space="0" w:color="0A4270" w:themeColor="accent1"/>
        <w:insideV w:val="single" w:sz="8" w:space="0" w:color="0A4270" w:themeColor="accent1"/>
      </w:tblBorders>
    </w:tblPr>
    <w:tcPr>
      <w:shd w:val="clear" w:color="auto" w:fill="A6D2F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BED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DBF8" w:themeFill="accent1" w:themeFillTint="33"/>
      </w:tc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tcBorders>
          <w:insideH w:val="single" w:sz="6" w:space="0" w:color="0A4270" w:themeColor="accent1"/>
          <w:insideV w:val="single" w:sz="6" w:space="0" w:color="0A4270" w:themeColor="accent1"/>
        </w:tcBorders>
        <w:shd w:val="clear" w:color="auto" w:fill="4DA6E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  <w:insideH w:val="single" w:sz="8" w:space="0" w:color="24ABFF" w:themeColor="accent2"/>
        <w:insideV w:val="single" w:sz="8" w:space="0" w:color="24ABFF" w:themeColor="accent2"/>
      </w:tblBorders>
    </w:tblPr>
    <w:tcPr>
      <w:shd w:val="clear" w:color="auto" w:fill="C8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EFF" w:themeFill="accent2" w:themeFillTint="33"/>
      </w:tc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tcBorders>
          <w:insideH w:val="single" w:sz="6" w:space="0" w:color="24ABFF" w:themeColor="accent2"/>
          <w:insideV w:val="single" w:sz="6" w:space="0" w:color="24ABFF" w:themeColor="accent2"/>
        </w:tcBorders>
        <w:shd w:val="clear" w:color="auto" w:fill="91D4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  <w:insideH w:val="single" w:sz="8" w:space="0" w:color="537A9B" w:themeColor="accent3"/>
        <w:insideV w:val="single" w:sz="8" w:space="0" w:color="537A9B" w:themeColor="accent3"/>
      </w:tblBorders>
    </w:tblPr>
    <w:tcPr>
      <w:shd w:val="clear" w:color="auto" w:fill="D3DE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4EC" w:themeFill="accent3" w:themeFillTint="33"/>
      </w:tc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tcBorders>
          <w:insideH w:val="single" w:sz="6" w:space="0" w:color="537A9B" w:themeColor="accent3"/>
          <w:insideV w:val="single" w:sz="6" w:space="0" w:color="537A9B" w:themeColor="accent3"/>
        </w:tcBorders>
        <w:shd w:val="clear" w:color="auto" w:fill="A6BCC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  <w:insideH w:val="single" w:sz="8" w:space="0" w:color="FF6052" w:themeColor="accent4"/>
        <w:insideV w:val="single" w:sz="8" w:space="0" w:color="FF6052" w:themeColor="accent4"/>
      </w:tblBorders>
    </w:tblPr>
    <w:tcPr>
      <w:shd w:val="clear" w:color="auto" w:fill="FFD7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C" w:themeFill="accent4" w:themeFillTint="33"/>
      </w:tc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tcBorders>
          <w:insideH w:val="single" w:sz="6" w:space="0" w:color="FF6052" w:themeColor="accent4"/>
          <w:insideV w:val="single" w:sz="6" w:space="0" w:color="FF6052" w:themeColor="accent4"/>
        </w:tcBorders>
        <w:shd w:val="clear" w:color="auto" w:fill="FFAF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  <w:insideH w:val="single" w:sz="8" w:space="0" w:color="7FC7E5" w:themeColor="accent5"/>
        <w:insideV w:val="single" w:sz="8" w:space="0" w:color="7FC7E5" w:themeColor="accent5"/>
      </w:tblBorders>
    </w:tblPr>
    <w:tcPr>
      <w:shd w:val="clear" w:color="auto" w:fill="DFF1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F9" w:themeFill="accent5" w:themeFillTint="33"/>
      </w:tc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tcBorders>
          <w:insideH w:val="single" w:sz="6" w:space="0" w:color="7FC7E5" w:themeColor="accent5"/>
          <w:insideV w:val="single" w:sz="6" w:space="0" w:color="7FC7E5" w:themeColor="accent5"/>
        </w:tcBorders>
        <w:shd w:val="clear" w:color="auto" w:fill="BFE3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  <w:insideH w:val="single" w:sz="8" w:space="0" w:color="828F9A" w:themeColor="accent6"/>
        <w:insideV w:val="single" w:sz="8" w:space="0" w:color="828F9A" w:themeColor="accent6"/>
      </w:tblBorders>
    </w:tblPr>
    <w:tcPr>
      <w:shd w:val="clear" w:color="auto" w:fill="E0E3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A" w:themeFill="accent6" w:themeFillTint="33"/>
      </w:tc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tcBorders>
          <w:insideH w:val="single" w:sz="6" w:space="0" w:color="828F9A" w:themeColor="accent6"/>
          <w:insideV w:val="single" w:sz="6" w:space="0" w:color="828F9A" w:themeColor="accent6"/>
        </w:tcBorders>
        <w:shd w:val="clear" w:color="auto" w:fill="C0C7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D2F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27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27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427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DA6E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DA6E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B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B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B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4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4F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E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A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A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7A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CC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CCF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7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05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05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05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F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FA8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F1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C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C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C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E3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E3F2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3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F9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F9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F9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7C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7CC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bottom w:val="single" w:sz="8" w:space="0" w:color="0A427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4270" w:themeColor="accent1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0A4270" w:themeColor="accent1"/>
          <w:bottom w:val="single" w:sz="8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4270" w:themeColor="accent1"/>
          <w:bottom w:val="single" w:sz="8" w:space="0" w:color="0A4270" w:themeColor="accent1"/>
        </w:tcBorders>
      </w:tcPr>
    </w:tblStylePr>
    <w:tblStylePr w:type="band1Vert">
      <w:tblPr/>
      <w:tcPr>
        <w:shd w:val="clear" w:color="auto" w:fill="A6D2F7" w:themeFill="accent1" w:themeFillTint="3F"/>
      </w:tcPr>
    </w:tblStylePr>
    <w:tblStylePr w:type="band1Horz">
      <w:tblPr/>
      <w:tcPr>
        <w:shd w:val="clear" w:color="auto" w:fill="A6D2F7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bottom w:val="single" w:sz="8" w:space="0" w:color="24AB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BFF" w:themeColor="accent2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24ABFF" w:themeColor="accent2"/>
          <w:bottom w:val="single" w:sz="8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BFF" w:themeColor="accent2"/>
          <w:bottom w:val="single" w:sz="8" w:space="0" w:color="24ABFF" w:themeColor="accent2"/>
        </w:tcBorders>
      </w:tcPr>
    </w:tblStylePr>
    <w:tblStylePr w:type="band1Vert">
      <w:tblPr/>
      <w:tcPr>
        <w:shd w:val="clear" w:color="auto" w:fill="C8EAFF" w:themeFill="accent2" w:themeFillTint="3F"/>
      </w:tcPr>
    </w:tblStylePr>
    <w:tblStylePr w:type="band1Horz">
      <w:tblPr/>
      <w:tcPr>
        <w:shd w:val="clear" w:color="auto" w:fill="C8EAF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bottom w:val="single" w:sz="8" w:space="0" w:color="537A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7A9B" w:themeColor="accent3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537A9B" w:themeColor="accent3"/>
          <w:bottom w:val="single" w:sz="8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7A9B" w:themeColor="accent3"/>
          <w:bottom w:val="single" w:sz="8" w:space="0" w:color="537A9B" w:themeColor="accent3"/>
        </w:tcBorders>
      </w:tcPr>
    </w:tblStylePr>
    <w:tblStylePr w:type="band1Vert">
      <w:tblPr/>
      <w:tcPr>
        <w:shd w:val="clear" w:color="auto" w:fill="D3DEE7" w:themeFill="accent3" w:themeFillTint="3F"/>
      </w:tcPr>
    </w:tblStylePr>
    <w:tblStylePr w:type="band1Horz">
      <w:tblPr/>
      <w:tcPr>
        <w:shd w:val="clear" w:color="auto" w:fill="D3DEE7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bottom w:val="single" w:sz="8" w:space="0" w:color="FF605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052" w:themeColor="accent4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FF6052" w:themeColor="accent4"/>
          <w:bottom w:val="single" w:sz="8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052" w:themeColor="accent4"/>
          <w:bottom w:val="single" w:sz="8" w:space="0" w:color="FF6052" w:themeColor="accent4"/>
        </w:tcBorders>
      </w:tcPr>
    </w:tblStylePr>
    <w:tblStylePr w:type="band1Vert">
      <w:tblPr/>
      <w:tcPr>
        <w:shd w:val="clear" w:color="auto" w:fill="FFD7D4" w:themeFill="accent4" w:themeFillTint="3F"/>
      </w:tcPr>
    </w:tblStylePr>
    <w:tblStylePr w:type="band1Horz">
      <w:tblPr/>
      <w:tcPr>
        <w:shd w:val="clear" w:color="auto" w:fill="FFD7D4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bottom w:val="single" w:sz="8" w:space="0" w:color="7FC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C7E5" w:themeColor="accent5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7FC7E5" w:themeColor="accent5"/>
          <w:bottom w:val="single" w:sz="8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C7E5" w:themeColor="accent5"/>
          <w:bottom w:val="single" w:sz="8" w:space="0" w:color="7FC7E5" w:themeColor="accent5"/>
        </w:tcBorders>
      </w:tcPr>
    </w:tblStylePr>
    <w:tblStylePr w:type="band1Vert">
      <w:tblPr/>
      <w:tcPr>
        <w:shd w:val="clear" w:color="auto" w:fill="DFF1F8" w:themeFill="accent5" w:themeFillTint="3F"/>
      </w:tcPr>
    </w:tblStylePr>
    <w:tblStylePr w:type="band1Horz">
      <w:tblPr/>
      <w:tcPr>
        <w:shd w:val="clear" w:color="auto" w:fill="DFF1F8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bottom w:val="single" w:sz="8" w:space="0" w:color="828F9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F9A" w:themeColor="accent6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828F9A" w:themeColor="accent6"/>
          <w:bottom w:val="single" w:sz="8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F9A" w:themeColor="accent6"/>
          <w:bottom w:val="single" w:sz="8" w:space="0" w:color="828F9A" w:themeColor="accent6"/>
        </w:tcBorders>
      </w:tcPr>
    </w:tblStylePr>
    <w:tblStylePr w:type="band1Vert">
      <w:tblPr/>
      <w:tcPr>
        <w:shd w:val="clear" w:color="auto" w:fill="E0E3E6" w:themeFill="accent6" w:themeFillTint="3F"/>
      </w:tcPr>
    </w:tblStylePr>
    <w:tblStylePr w:type="band1Horz">
      <w:tblPr/>
      <w:tcPr>
        <w:shd w:val="clear" w:color="auto" w:fill="E0E3E6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427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A427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427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427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D2F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4ABF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B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B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7A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7A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7A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7A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E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05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05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05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05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7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C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FC7E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C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C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F1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F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F9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F9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F9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3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1276C9" w:themeColor="accent1" w:themeTint="BF"/>
        <w:left w:val="single" w:sz="8" w:space="0" w:color="1276C9" w:themeColor="accent1" w:themeTint="BF"/>
        <w:bottom w:val="single" w:sz="8" w:space="0" w:color="1276C9" w:themeColor="accent1" w:themeTint="BF"/>
        <w:right w:val="single" w:sz="8" w:space="0" w:color="1276C9" w:themeColor="accent1" w:themeTint="BF"/>
        <w:insideH w:val="single" w:sz="8" w:space="0" w:color="1276C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276C9" w:themeColor="accent1" w:themeTint="BF"/>
          <w:left w:val="single" w:sz="8" w:space="0" w:color="1276C9" w:themeColor="accent1" w:themeTint="BF"/>
          <w:bottom w:val="single" w:sz="8" w:space="0" w:color="1276C9" w:themeColor="accent1" w:themeTint="BF"/>
          <w:right w:val="single" w:sz="8" w:space="0" w:color="1276C9" w:themeColor="accent1" w:themeTint="BF"/>
          <w:insideH w:val="nil"/>
          <w:insideV w:val="nil"/>
        </w:tcBorders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76C9" w:themeColor="accent1" w:themeTint="BF"/>
          <w:left w:val="single" w:sz="8" w:space="0" w:color="1276C9" w:themeColor="accent1" w:themeTint="BF"/>
          <w:bottom w:val="single" w:sz="8" w:space="0" w:color="1276C9" w:themeColor="accent1" w:themeTint="BF"/>
          <w:right w:val="single" w:sz="8" w:space="0" w:color="1276C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F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2F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ABFFF" w:themeColor="accent2" w:themeTint="BF"/>
        <w:left w:val="single" w:sz="8" w:space="0" w:color="5ABFFF" w:themeColor="accent2" w:themeTint="BF"/>
        <w:bottom w:val="single" w:sz="8" w:space="0" w:color="5ABFFF" w:themeColor="accent2" w:themeTint="BF"/>
        <w:right w:val="single" w:sz="8" w:space="0" w:color="5ABFFF" w:themeColor="accent2" w:themeTint="BF"/>
        <w:insideH w:val="single" w:sz="8" w:space="0" w:color="5ABF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BFFF" w:themeColor="accent2" w:themeTint="BF"/>
          <w:left w:val="single" w:sz="8" w:space="0" w:color="5ABFFF" w:themeColor="accent2" w:themeTint="BF"/>
          <w:bottom w:val="single" w:sz="8" w:space="0" w:color="5ABFFF" w:themeColor="accent2" w:themeTint="BF"/>
          <w:right w:val="single" w:sz="8" w:space="0" w:color="5ABFFF" w:themeColor="accent2" w:themeTint="BF"/>
          <w:insideH w:val="nil"/>
          <w:insideV w:val="nil"/>
        </w:tcBorders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FFF" w:themeColor="accent2" w:themeTint="BF"/>
          <w:left w:val="single" w:sz="8" w:space="0" w:color="5ABFFF" w:themeColor="accent2" w:themeTint="BF"/>
          <w:bottom w:val="single" w:sz="8" w:space="0" w:color="5ABFFF" w:themeColor="accent2" w:themeTint="BF"/>
          <w:right w:val="single" w:sz="8" w:space="0" w:color="5ABF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9BB7" w:themeColor="accent3" w:themeTint="BF"/>
        <w:left w:val="single" w:sz="8" w:space="0" w:color="7A9BB7" w:themeColor="accent3" w:themeTint="BF"/>
        <w:bottom w:val="single" w:sz="8" w:space="0" w:color="7A9BB7" w:themeColor="accent3" w:themeTint="BF"/>
        <w:right w:val="single" w:sz="8" w:space="0" w:color="7A9BB7" w:themeColor="accent3" w:themeTint="BF"/>
        <w:insideH w:val="single" w:sz="8" w:space="0" w:color="7A9BB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9BB7" w:themeColor="accent3" w:themeTint="BF"/>
          <w:left w:val="single" w:sz="8" w:space="0" w:color="7A9BB7" w:themeColor="accent3" w:themeTint="BF"/>
          <w:bottom w:val="single" w:sz="8" w:space="0" w:color="7A9BB7" w:themeColor="accent3" w:themeTint="BF"/>
          <w:right w:val="single" w:sz="8" w:space="0" w:color="7A9BB7" w:themeColor="accent3" w:themeTint="BF"/>
          <w:insideH w:val="nil"/>
          <w:insideV w:val="nil"/>
        </w:tcBorders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BB7" w:themeColor="accent3" w:themeTint="BF"/>
          <w:left w:val="single" w:sz="8" w:space="0" w:color="7A9BB7" w:themeColor="accent3" w:themeTint="BF"/>
          <w:bottom w:val="single" w:sz="8" w:space="0" w:color="7A9BB7" w:themeColor="accent3" w:themeTint="BF"/>
          <w:right w:val="single" w:sz="8" w:space="0" w:color="7A9BB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E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E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77D" w:themeColor="accent4" w:themeTint="BF"/>
        <w:left w:val="single" w:sz="8" w:space="0" w:color="FF877D" w:themeColor="accent4" w:themeTint="BF"/>
        <w:bottom w:val="single" w:sz="8" w:space="0" w:color="FF877D" w:themeColor="accent4" w:themeTint="BF"/>
        <w:right w:val="single" w:sz="8" w:space="0" w:color="FF877D" w:themeColor="accent4" w:themeTint="BF"/>
        <w:insideH w:val="single" w:sz="8" w:space="0" w:color="FF87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77D" w:themeColor="accent4" w:themeTint="BF"/>
          <w:left w:val="single" w:sz="8" w:space="0" w:color="FF877D" w:themeColor="accent4" w:themeTint="BF"/>
          <w:bottom w:val="single" w:sz="8" w:space="0" w:color="FF877D" w:themeColor="accent4" w:themeTint="BF"/>
          <w:right w:val="single" w:sz="8" w:space="0" w:color="FF877D" w:themeColor="accent4" w:themeTint="BF"/>
          <w:insideH w:val="nil"/>
          <w:insideV w:val="nil"/>
        </w:tcBorders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77D" w:themeColor="accent4" w:themeTint="BF"/>
          <w:left w:val="single" w:sz="8" w:space="0" w:color="FF877D" w:themeColor="accent4" w:themeTint="BF"/>
          <w:bottom w:val="single" w:sz="8" w:space="0" w:color="FF877D" w:themeColor="accent4" w:themeTint="BF"/>
          <w:right w:val="single" w:sz="8" w:space="0" w:color="FF87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7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ED4EB" w:themeColor="accent5" w:themeTint="BF"/>
        <w:left w:val="single" w:sz="8" w:space="0" w:color="9ED4EB" w:themeColor="accent5" w:themeTint="BF"/>
        <w:bottom w:val="single" w:sz="8" w:space="0" w:color="9ED4EB" w:themeColor="accent5" w:themeTint="BF"/>
        <w:right w:val="single" w:sz="8" w:space="0" w:color="9ED4EB" w:themeColor="accent5" w:themeTint="BF"/>
        <w:insideH w:val="single" w:sz="8" w:space="0" w:color="9ED4E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D4EB" w:themeColor="accent5" w:themeTint="BF"/>
          <w:left w:val="single" w:sz="8" w:space="0" w:color="9ED4EB" w:themeColor="accent5" w:themeTint="BF"/>
          <w:bottom w:val="single" w:sz="8" w:space="0" w:color="9ED4EB" w:themeColor="accent5" w:themeTint="BF"/>
          <w:right w:val="single" w:sz="8" w:space="0" w:color="9ED4EB" w:themeColor="accent5" w:themeTint="BF"/>
          <w:insideH w:val="nil"/>
          <w:insideV w:val="nil"/>
        </w:tcBorders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4EB" w:themeColor="accent5" w:themeTint="BF"/>
          <w:left w:val="single" w:sz="8" w:space="0" w:color="9ED4EB" w:themeColor="accent5" w:themeTint="BF"/>
          <w:bottom w:val="single" w:sz="8" w:space="0" w:color="9ED4EB" w:themeColor="accent5" w:themeTint="BF"/>
          <w:right w:val="single" w:sz="8" w:space="0" w:color="9ED4E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1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F1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1ABB3" w:themeColor="accent6" w:themeTint="BF"/>
        <w:left w:val="single" w:sz="8" w:space="0" w:color="A1ABB3" w:themeColor="accent6" w:themeTint="BF"/>
        <w:bottom w:val="single" w:sz="8" w:space="0" w:color="A1ABB3" w:themeColor="accent6" w:themeTint="BF"/>
        <w:right w:val="single" w:sz="8" w:space="0" w:color="A1ABB3" w:themeColor="accent6" w:themeTint="BF"/>
        <w:insideH w:val="single" w:sz="8" w:space="0" w:color="A1ABB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BB3" w:themeColor="accent6" w:themeTint="BF"/>
          <w:left w:val="single" w:sz="8" w:space="0" w:color="A1ABB3" w:themeColor="accent6" w:themeTint="BF"/>
          <w:bottom w:val="single" w:sz="8" w:space="0" w:color="A1ABB3" w:themeColor="accent6" w:themeTint="BF"/>
          <w:right w:val="single" w:sz="8" w:space="0" w:color="A1ABB3" w:themeColor="accent6" w:themeTint="BF"/>
          <w:insideH w:val="nil"/>
          <w:insideV w:val="nil"/>
        </w:tcBorders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BB3" w:themeColor="accent6" w:themeTint="BF"/>
          <w:left w:val="single" w:sz="8" w:space="0" w:color="A1ABB3" w:themeColor="accent6" w:themeTint="BF"/>
          <w:bottom w:val="single" w:sz="8" w:space="0" w:color="A1ABB3" w:themeColor="accent6" w:themeTint="BF"/>
          <w:right w:val="single" w:sz="8" w:space="0" w:color="A1ABB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3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3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27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427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B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B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A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7A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05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05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C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C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F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F9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Ingenafstand">
    <w:name w:val="No Spacing"/>
    <w:semiHidden/>
    <w:rsid w:val="00911DE3"/>
    <w:pPr>
      <w:spacing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rsid w:val="00911DE3"/>
    <w:rPr>
      <w:rFonts w:cs="Arial"/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44986"/>
    <w:rPr>
      <w:lang w:val="en-GB"/>
    </w:rPr>
  </w:style>
  <w:style w:type="character" w:styleId="Sidetal">
    <w:name w:val="page number"/>
    <w:basedOn w:val="Standardskrifttypeiafsnit"/>
    <w:uiPriority w:val="99"/>
    <w:semiHidden/>
    <w:rsid w:val="00911DE3"/>
    <w:rPr>
      <w:lang w:val="en-GB"/>
    </w:rPr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  <w:lang w:val="en-GB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rFonts w:cs="Arial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44986"/>
    <w:rPr>
      <w:rFonts w:cs="Arial"/>
      <w:sz w:val="21"/>
      <w:szCs w:val="21"/>
      <w:lang w:val="en-GB"/>
    </w:rPr>
  </w:style>
  <w:style w:type="paragraph" w:styleId="Citat">
    <w:name w:val="Quote"/>
    <w:basedOn w:val="Normal"/>
    <w:next w:val="Normal"/>
    <w:link w:val="CitatTegn"/>
    <w:uiPriority w:val="12"/>
    <w:qFormat/>
    <w:rsid w:val="00DF77F7"/>
    <w:pPr>
      <w:spacing w:before="120" w:line="284" w:lineRule="atLeast"/>
    </w:pPr>
    <w:rPr>
      <w:rFonts w:ascii="Source Sans Pro" w:hAnsi="Source Sans Pro"/>
      <w:iCs/>
      <w:color w:val="FF6052" w:themeColor="accent4"/>
      <w:sz w:val="24"/>
    </w:rPr>
  </w:style>
  <w:style w:type="character" w:customStyle="1" w:styleId="CitatTegn">
    <w:name w:val="Citat Tegn"/>
    <w:basedOn w:val="Standardskrifttypeiafsnit"/>
    <w:link w:val="Citat"/>
    <w:uiPriority w:val="12"/>
    <w:rsid w:val="00DF77F7"/>
    <w:rPr>
      <w:rFonts w:ascii="Source Sans Pro" w:hAnsi="Source Sans Pro"/>
      <w:iCs/>
      <w:color w:val="FF6052" w:themeColor="accent4"/>
      <w:sz w:val="24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44986"/>
    <w:rPr>
      <w:lang w:val="en-GB"/>
    </w:rPr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44986"/>
    <w:rPr>
      <w:lang w:val="en-GB"/>
    </w:rPr>
  </w:style>
  <w:style w:type="character" w:styleId="SmartHyperlink">
    <w:name w:val="Smart Hyperlink"/>
    <w:basedOn w:val="Standardskrifttypeiafsnit"/>
    <w:uiPriority w:val="99"/>
    <w:semiHidden/>
    <w:rsid w:val="00911DE3"/>
    <w:rPr>
      <w:u w:val="dotted"/>
      <w:lang w:val="en-GB"/>
    </w:rPr>
  </w:style>
  <w:style w:type="character" w:styleId="SmartLink">
    <w:name w:val="Smart Link"/>
    <w:basedOn w:val="Standardskrifttypeiafsnit"/>
    <w:uiPriority w:val="99"/>
    <w:semiHidden/>
    <w:rsid w:val="00911DE3"/>
    <w:rPr>
      <w:color w:val="0000FF"/>
      <w:u w:val="single"/>
      <w:shd w:val="clear" w:color="auto" w:fill="F3F2F1"/>
      <w:lang w:val="en-GB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  <w:lang w:val="en-GB"/>
    </w:rPr>
  </w:style>
  <w:style w:type="paragraph" w:styleId="Undertitel">
    <w:name w:val="Subtitle"/>
    <w:basedOn w:val="Normal"/>
    <w:next w:val="Normal"/>
    <w:link w:val="Underti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  <w:lang w:val="en-GB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"/>
    <w:semiHidden/>
    <w:rsid w:val="00911DE3"/>
    <w:pPr>
      <w:spacing w:line="240" w:lineRule="auto"/>
      <w:contextualSpacing/>
    </w:pPr>
    <w:rPr>
      <w:rFonts w:eastAsiaTheme="majorEastAsia" w:cs="Arial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semiHidden/>
    <w:rsid w:val="00DA30DA"/>
    <w:rPr>
      <w:rFonts w:eastAsiaTheme="majorEastAsia" w:cs="Arial"/>
      <w:color w:val="061F36" w:themeColor="text2"/>
      <w:spacing w:val="-10"/>
      <w:kern w:val="28"/>
      <w:sz w:val="56"/>
      <w:szCs w:val="56"/>
      <w:lang w:val="en-GB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semiHidden/>
    <w:rsid w:val="00C91844"/>
    <w:pPr>
      <w:spacing w:before="160" w:after="40"/>
      <w:ind w:right="567"/>
      <w:contextualSpacing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91844"/>
    <w:pPr>
      <w:spacing w:after="40"/>
      <w:ind w:right="567"/>
      <w:contextualSpacing/>
    </w:pPr>
  </w:style>
  <w:style w:type="paragraph" w:styleId="Indholdsfortegnelse3">
    <w:name w:val="toc 3"/>
    <w:basedOn w:val="Normal"/>
    <w:next w:val="Normal"/>
    <w:uiPriority w:val="39"/>
    <w:semiHidden/>
    <w:rsid w:val="00C91844"/>
    <w:pPr>
      <w:spacing w:after="40"/>
      <w:ind w:left="284" w:right="567"/>
      <w:contextualSpacing/>
    </w:pPr>
  </w:style>
  <w:style w:type="paragraph" w:styleId="Indholdsfortegnelse4">
    <w:name w:val="toc 4"/>
    <w:basedOn w:val="Normal"/>
    <w:next w:val="Normal"/>
    <w:uiPriority w:val="39"/>
    <w:semiHidden/>
    <w:rsid w:val="00C91844"/>
    <w:pPr>
      <w:spacing w:after="40"/>
      <w:ind w:left="567" w:right="567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C91844"/>
    <w:pPr>
      <w:spacing w:after="40"/>
      <w:ind w:left="851" w:right="567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C91844"/>
    <w:pPr>
      <w:spacing w:after="40"/>
      <w:ind w:left="1134" w:right="567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C91844"/>
    <w:pPr>
      <w:spacing w:after="40"/>
      <w:ind w:left="1418" w:right="567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C91844"/>
    <w:pPr>
      <w:spacing w:after="40"/>
      <w:ind w:left="1701" w:right="567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C91844"/>
    <w:pPr>
      <w:spacing w:after="40"/>
      <w:ind w:left="1985" w:right="567"/>
      <w:contextualSpacing/>
    </w:pPr>
  </w:style>
  <w:style w:type="paragraph" w:styleId="Overskrift">
    <w:name w:val="TOC Heading"/>
    <w:basedOn w:val="Overskrift1"/>
    <w:next w:val="Normal"/>
    <w:uiPriority w:val="39"/>
    <w:semiHidden/>
    <w:rsid w:val="004A1396"/>
    <w:pPr>
      <w:outlineLvl w:val="9"/>
    </w:pPr>
  </w:style>
  <w:style w:type="character" w:styleId="Ulstomtale">
    <w:name w:val="Unresolved Mention"/>
    <w:basedOn w:val="Standardskrifttypeiafsnit"/>
    <w:uiPriority w:val="99"/>
    <w:semiHidden/>
    <w:rsid w:val="00911DE3"/>
    <w:rPr>
      <w:color w:val="605E5C"/>
      <w:shd w:val="clear" w:color="auto" w:fill="E1DFDD"/>
      <w:lang w:val="en-GB"/>
    </w:rPr>
  </w:style>
  <w:style w:type="paragraph" w:customStyle="1" w:styleId="Template">
    <w:name w:val="Template"/>
    <w:uiPriority w:val="15"/>
    <w:semiHidden/>
    <w:rsid w:val="00CA6FBD"/>
    <w:pPr>
      <w:suppressAutoHyphens/>
    </w:pPr>
    <w:rPr>
      <w:rFonts w:ascii="Source Sans Pro" w:hAnsi="Source Sans Pro"/>
      <w:noProof/>
      <w:color w:val="076BB1"/>
      <w:sz w:val="16"/>
      <w:lang w:val="en-GB"/>
    </w:rPr>
  </w:style>
  <w:style w:type="paragraph" w:customStyle="1" w:styleId="Table">
    <w:name w:val="Table"/>
    <w:uiPriority w:val="4"/>
    <w:semiHidden/>
    <w:rsid w:val="00B92153"/>
    <w:pPr>
      <w:spacing w:before="40" w:after="40" w:line="200" w:lineRule="atLeast"/>
      <w:ind w:left="113" w:right="113"/>
    </w:pPr>
    <w:rPr>
      <w:lang w:val="en-GB"/>
    </w:rPr>
  </w:style>
  <w:style w:type="paragraph" w:customStyle="1" w:styleId="Table-Heading">
    <w:name w:val="Table - Heading"/>
    <w:basedOn w:val="Table"/>
    <w:uiPriority w:val="4"/>
    <w:rsid w:val="00FC4299"/>
    <w:rPr>
      <w:rFonts w:ascii="Source Sans Pro SemiBold" w:hAnsi="Source Sans Pro SemiBold"/>
      <w:color w:val="FFFFFF" w:themeColor="background1"/>
    </w:rPr>
  </w:style>
  <w:style w:type="paragraph" w:customStyle="1" w:styleId="Table-HeadingRight">
    <w:name w:val="Table - Heading Right"/>
    <w:basedOn w:val="Table-Heading"/>
    <w:uiPriority w:val="4"/>
    <w:rsid w:val="00B92153"/>
    <w:pPr>
      <w:jc w:val="right"/>
    </w:pPr>
  </w:style>
  <w:style w:type="paragraph" w:customStyle="1" w:styleId="Table-Text">
    <w:name w:val="Table - Text"/>
    <w:basedOn w:val="Table"/>
    <w:uiPriority w:val="4"/>
    <w:rsid w:val="00B92153"/>
  </w:style>
  <w:style w:type="paragraph" w:customStyle="1" w:styleId="Table-TextTotal">
    <w:name w:val="Table - Text Total"/>
    <w:basedOn w:val="Table-Text"/>
    <w:uiPriority w:val="4"/>
    <w:rsid w:val="00B92153"/>
    <w:rPr>
      <w:rFonts w:ascii="Source Sans Pro SemiBold" w:hAnsi="Source Sans Pro SemiBold"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2153"/>
    <w:rPr>
      <w:rFonts w:ascii="Source Sans Pro SemiBold" w:hAnsi="Source Sans Pro SemiBold"/>
    </w:rPr>
  </w:style>
  <w:style w:type="paragraph" w:customStyle="1" w:styleId="Template-NameFooterHeading">
    <w:name w:val="Template - Name &amp; Footer Heading"/>
    <w:basedOn w:val="Template"/>
    <w:next w:val="Template-Footer"/>
    <w:uiPriority w:val="15"/>
    <w:rsid w:val="00B766F3"/>
    <w:pPr>
      <w:spacing w:after="160" w:line="240" w:lineRule="auto"/>
      <w:ind w:right="113"/>
    </w:pPr>
    <w:rPr>
      <w:rFonts w:ascii="Source Sans Pro SemiBold" w:hAnsi="Source Sans Pro SemiBold"/>
    </w:rPr>
  </w:style>
  <w:style w:type="paragraph" w:customStyle="1" w:styleId="Template-Footer">
    <w:name w:val="Template - Footer"/>
    <w:basedOn w:val="Template"/>
    <w:uiPriority w:val="15"/>
    <w:rsid w:val="00CA6FBD"/>
    <w:pPr>
      <w:tabs>
        <w:tab w:val="left" w:pos="567"/>
      </w:tabs>
      <w:spacing w:line="240" w:lineRule="auto"/>
    </w:pPr>
    <w:rPr>
      <w:sz w:val="24"/>
    </w:rPr>
  </w:style>
  <w:style w:type="paragraph" w:customStyle="1" w:styleId="Template-Date">
    <w:name w:val="Template - Date"/>
    <w:basedOn w:val="Template"/>
    <w:uiPriority w:val="15"/>
    <w:semiHidden/>
    <w:rsid w:val="003E169B"/>
    <w:pPr>
      <w:ind w:left="113"/>
    </w:pPr>
  </w:style>
  <w:style w:type="paragraph" w:customStyle="1" w:styleId="Recipient-NameandAddress">
    <w:name w:val="Recipient - Name and Address"/>
    <w:basedOn w:val="Normal"/>
    <w:uiPriority w:val="10"/>
    <w:semiHidden/>
    <w:rsid w:val="00757937"/>
  </w:style>
  <w:style w:type="paragraph" w:customStyle="1" w:styleId="DocumentType">
    <w:name w:val="Document Type"/>
    <w:basedOn w:val="Normal"/>
    <w:next w:val="Normal"/>
    <w:uiPriority w:val="8"/>
    <w:semiHidden/>
    <w:rsid w:val="005F2512"/>
    <w:pPr>
      <w:spacing w:line="280" w:lineRule="atLeast"/>
    </w:pPr>
    <w:rPr>
      <w:caps/>
      <w:sz w:val="28"/>
    </w:rPr>
  </w:style>
  <w:style w:type="paragraph" w:customStyle="1" w:styleId="Table-ListBullet">
    <w:name w:val="Table - List Bullet"/>
    <w:basedOn w:val="Table"/>
    <w:uiPriority w:val="4"/>
    <w:rsid w:val="00915071"/>
    <w:pPr>
      <w:numPr>
        <w:numId w:val="23"/>
      </w:numPr>
      <w:ind w:left="568"/>
    </w:pPr>
  </w:style>
  <w:style w:type="numbering" w:customStyle="1" w:styleId="ListStyle-ListBullet">
    <w:name w:val="_List Style - List Bullet"/>
    <w:uiPriority w:val="99"/>
    <w:rsid w:val="00F2616B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F2616B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7"/>
      </w:numPr>
    </w:pPr>
  </w:style>
  <w:style w:type="paragraph" w:customStyle="1" w:styleId="Table-ListNumber">
    <w:name w:val="Table - List Number"/>
    <w:basedOn w:val="Table"/>
    <w:uiPriority w:val="4"/>
    <w:rsid w:val="00F16D57"/>
    <w:pPr>
      <w:numPr>
        <w:numId w:val="24"/>
      </w:numPr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8"/>
      </w:numPr>
    </w:pPr>
  </w:style>
  <w:style w:type="table" w:customStyle="1" w:styleId="Blank">
    <w:name w:val="Blank"/>
    <w:basedOn w:val="Tabel-Normal"/>
    <w:uiPriority w:val="99"/>
    <w:rsid w:val="00D02A26"/>
    <w:tblPr>
      <w:tblCellMar>
        <w:left w:w="0" w:type="dxa"/>
        <w:right w:w="0" w:type="dxa"/>
      </w:tblCellMar>
    </w:tblPr>
  </w:style>
  <w:style w:type="paragraph" w:customStyle="1" w:styleId="FactBox">
    <w:name w:val="Fact Box"/>
    <w:basedOn w:val="Normal"/>
    <w:uiPriority w:val="5"/>
    <w:semiHidden/>
    <w:rsid w:val="00C8103F"/>
    <w:pPr>
      <w:spacing w:before="170" w:after="170"/>
      <w:ind w:left="170" w:right="170"/>
    </w:pPr>
  </w:style>
  <w:style w:type="paragraph" w:customStyle="1" w:styleId="FactBox-Text">
    <w:name w:val="Fact Box - Text"/>
    <w:basedOn w:val="FactBox"/>
    <w:uiPriority w:val="5"/>
    <w:semiHidden/>
    <w:rsid w:val="00271A6B"/>
  </w:style>
  <w:style w:type="paragraph" w:customStyle="1" w:styleId="FactBox-Heading">
    <w:name w:val="Fact Box - Heading"/>
    <w:basedOn w:val="FactBox"/>
    <w:next w:val="FactBox-Text"/>
    <w:uiPriority w:val="5"/>
    <w:semiHidden/>
    <w:rsid w:val="00B92153"/>
    <w:rPr>
      <w:rFonts w:ascii="Source Sans Pro SemiBold" w:hAnsi="Source Sans Pro SemiBold"/>
    </w:rPr>
  </w:style>
  <w:style w:type="paragraph" w:customStyle="1" w:styleId="FactBox-ListBullet">
    <w:name w:val="Fact Box - List Bullet"/>
    <w:basedOn w:val="FactBox"/>
    <w:uiPriority w:val="5"/>
    <w:semiHidden/>
    <w:rsid w:val="00F16D57"/>
    <w:pPr>
      <w:numPr>
        <w:numId w:val="18"/>
      </w:numPr>
    </w:pPr>
  </w:style>
  <w:style w:type="numbering" w:customStyle="1" w:styleId="ListStyle-FactBoxListBullet">
    <w:name w:val="_List Style - Fact Box List Bullet"/>
    <w:uiPriority w:val="99"/>
    <w:rsid w:val="00F16D57"/>
    <w:pPr>
      <w:numPr>
        <w:numId w:val="10"/>
      </w:numPr>
    </w:pPr>
  </w:style>
  <w:style w:type="paragraph" w:customStyle="1" w:styleId="Footer-PageNumber">
    <w:name w:val="Footer - Page Number"/>
    <w:basedOn w:val="Sidefod"/>
    <w:next w:val="Sidefod"/>
    <w:uiPriority w:val="13"/>
    <w:semiHidden/>
    <w:rsid w:val="00AD58EE"/>
    <w:pPr>
      <w:ind w:right="-454"/>
      <w:jc w:val="right"/>
    </w:pPr>
    <w:rPr>
      <w:color w:val="076BB1"/>
    </w:rPr>
  </w:style>
  <w:style w:type="numbering" w:customStyle="1" w:styleId="ListStyle-AppendixHeading">
    <w:name w:val="_List Style - Appendix Heading"/>
    <w:uiPriority w:val="99"/>
    <w:rsid w:val="00F16D57"/>
    <w:pPr>
      <w:numPr>
        <w:numId w:val="9"/>
      </w:numPr>
    </w:pPr>
  </w:style>
  <w:style w:type="paragraph" w:customStyle="1" w:styleId="ListAlphabet">
    <w:name w:val="List Alphabet"/>
    <w:basedOn w:val="Normal"/>
    <w:uiPriority w:val="2"/>
    <w:semiHidden/>
    <w:rsid w:val="00F16D5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F16D57"/>
    <w:pPr>
      <w:numPr>
        <w:numId w:val="12"/>
      </w:numPr>
    </w:pPr>
  </w:style>
  <w:style w:type="paragraph" w:customStyle="1" w:styleId="ListAlphabet2">
    <w:name w:val="List Alphabet 2"/>
    <w:basedOn w:val="Normal"/>
    <w:uiPriority w:val="2"/>
    <w:semiHidden/>
    <w:rsid w:val="00F16D57"/>
    <w:pPr>
      <w:numPr>
        <w:ilvl w:val="1"/>
        <w:numId w:val="20"/>
      </w:numPr>
    </w:pPr>
  </w:style>
  <w:style w:type="paragraph" w:customStyle="1" w:styleId="ListAlphabet3">
    <w:name w:val="List Alphabet 3"/>
    <w:basedOn w:val="Normal"/>
    <w:uiPriority w:val="2"/>
    <w:semiHidden/>
    <w:rsid w:val="00F16D57"/>
    <w:pPr>
      <w:numPr>
        <w:ilvl w:val="2"/>
        <w:numId w:val="20"/>
      </w:numPr>
    </w:pPr>
  </w:style>
  <w:style w:type="table" w:customStyle="1" w:styleId="MU-Style1">
    <w:name w:val="MU - Style 1"/>
    <w:basedOn w:val="Tabel-Normal"/>
    <w:uiPriority w:val="99"/>
    <w:rsid w:val="003E3A9E"/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  <w:tblStylePr w:type="firstRow">
      <w:tblPr/>
      <w:tcPr>
        <w:tc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076BB2" w:themeFill="background2"/>
      </w:tcPr>
    </w:tblStylePr>
    <w:tblStylePr w:type="firstCol">
      <w:tblPr/>
      <w:tcPr>
        <w:shd w:val="clear" w:color="auto" w:fill="ECF0F4"/>
      </w:tcPr>
    </w:tblStylePr>
  </w:style>
  <w:style w:type="paragraph" w:customStyle="1" w:styleId="FactBox-ListNumber">
    <w:name w:val="Fact Box - List Number"/>
    <w:basedOn w:val="FactBox"/>
    <w:uiPriority w:val="5"/>
    <w:semiHidden/>
    <w:rsid w:val="00F16D57"/>
    <w:pPr>
      <w:numPr>
        <w:numId w:val="19"/>
      </w:numPr>
    </w:pPr>
  </w:style>
  <w:style w:type="numbering" w:customStyle="1" w:styleId="ListStyle-FactBoxListNumber">
    <w:name w:val="_List Style - Fact Box List Number"/>
    <w:uiPriority w:val="99"/>
    <w:rsid w:val="00F16D57"/>
    <w:pPr>
      <w:numPr>
        <w:numId w:val="11"/>
      </w:numPr>
    </w:pPr>
  </w:style>
  <w:style w:type="numbering" w:customStyle="1" w:styleId="ListStyle-TableListBullet0">
    <w:name w:val="_List Style - Table List Bullet"/>
    <w:uiPriority w:val="99"/>
    <w:rsid w:val="00F16D57"/>
    <w:pPr>
      <w:numPr>
        <w:numId w:val="15"/>
      </w:numPr>
    </w:pPr>
  </w:style>
  <w:style w:type="paragraph" w:customStyle="1" w:styleId="AppendixHeading">
    <w:name w:val="Appendix Heading"/>
    <w:basedOn w:val="Overskrift1"/>
    <w:next w:val="Normal"/>
    <w:uiPriority w:val="9"/>
    <w:rsid w:val="00F4329C"/>
    <w:pPr>
      <w:numPr>
        <w:numId w:val="17"/>
      </w:numPr>
      <w:outlineLvl w:val="8"/>
    </w:pPr>
    <w:rPr>
      <w:rFonts w:ascii="Source Sans Pro" w:hAnsi="Source Sans Pro"/>
      <w:b w:val="0"/>
    </w:rPr>
  </w:style>
  <w:style w:type="paragraph" w:customStyle="1" w:styleId="Subheading">
    <w:name w:val="Subheading"/>
    <w:basedOn w:val="Overskrift1"/>
    <w:next w:val="Normal"/>
    <w:uiPriority w:val="1"/>
    <w:qFormat/>
    <w:rsid w:val="00750B68"/>
    <w:pPr>
      <w:spacing w:line="384" w:lineRule="atLeast"/>
    </w:pPr>
    <w:rPr>
      <w:b w:val="0"/>
      <w:sz w:val="32"/>
    </w:rPr>
  </w:style>
  <w:style w:type="paragraph" w:customStyle="1" w:styleId="Quotenameandcompany">
    <w:name w:val="Quote name and company"/>
    <w:basedOn w:val="Citat"/>
    <w:uiPriority w:val="12"/>
    <w:qFormat/>
    <w:rsid w:val="009C058C"/>
    <w:pPr>
      <w:numPr>
        <w:numId w:val="27"/>
      </w:numPr>
      <w:spacing w:before="280" w:after="200" w:line="240" w:lineRule="atLeast"/>
    </w:pPr>
    <w:rPr>
      <w:sz w:val="20"/>
    </w:rPr>
  </w:style>
  <w:style w:type="paragraph" w:customStyle="1" w:styleId="DocumentTitle">
    <w:name w:val="Document Title"/>
    <w:basedOn w:val="Overskrift1"/>
    <w:uiPriority w:val="8"/>
    <w:rsid w:val="005C5713"/>
    <w:pPr>
      <w:spacing w:after="480" w:line="760" w:lineRule="exact"/>
      <w:contextualSpacing/>
    </w:pPr>
    <w:rPr>
      <w:bCs/>
      <w:color w:val="076BB1"/>
      <w:spacing w:val="-12"/>
      <w:sz w:val="76"/>
      <w:szCs w:val="76"/>
    </w:rPr>
  </w:style>
  <w:style w:type="paragraph" w:customStyle="1" w:styleId="DocumentSubheader">
    <w:name w:val="Document Subheader"/>
    <w:basedOn w:val="DocumentType"/>
    <w:uiPriority w:val="8"/>
    <w:rsid w:val="0097208F"/>
    <w:rPr>
      <w:caps w:val="0"/>
      <w:color w:val="076BB1"/>
      <w:spacing w:val="-6"/>
      <w:sz w:val="36"/>
    </w:rPr>
  </w:style>
  <w:style w:type="paragraph" w:customStyle="1" w:styleId="Default">
    <w:name w:val="Default"/>
    <w:semiHidden/>
    <w:rsid w:val="009F2F4A"/>
    <w:pPr>
      <w:autoSpaceDE w:val="0"/>
      <w:autoSpaceDN w:val="0"/>
      <w:adjustRightInd w:val="0"/>
      <w:spacing w:line="240" w:lineRule="auto"/>
    </w:pPr>
    <w:rPr>
      <w:rFonts w:ascii="Source Sans Pro" w:hAnsi="Source Sans Pro" w:cs="Source Sans Pro"/>
      <w:color w:val="000000"/>
      <w:sz w:val="24"/>
      <w:szCs w:val="24"/>
      <w:lang w:val="en-GB"/>
    </w:rPr>
  </w:style>
  <w:style w:type="paragraph" w:customStyle="1" w:styleId="AppendixHeading2">
    <w:name w:val="Appendix Heading 2"/>
    <w:basedOn w:val="Overskrift2"/>
    <w:uiPriority w:val="9"/>
    <w:rsid w:val="00355D64"/>
    <w:pPr>
      <w:spacing w:line="336" w:lineRule="atLeast"/>
    </w:pPr>
    <w:rPr>
      <w:sz w:val="28"/>
    </w:rPr>
  </w:style>
  <w:style w:type="paragraph" w:customStyle="1" w:styleId="Table-ColumnHeading">
    <w:name w:val="Table - Column Heading"/>
    <w:basedOn w:val="Table-Heading"/>
    <w:uiPriority w:val="4"/>
    <w:rsid w:val="00CF28CF"/>
    <w:rPr>
      <w:color w:val="auto"/>
    </w:rPr>
  </w:style>
  <w:style w:type="table" w:customStyle="1" w:styleId="MU-Style2">
    <w:name w:val="MU - Style 2"/>
    <w:basedOn w:val="Tabel-Normal"/>
    <w:uiPriority w:val="99"/>
    <w:rsid w:val="005B5868"/>
    <w:pPr>
      <w:spacing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  <w:tblStylePr w:type="firstCol">
      <w:rPr>
        <w:rFonts w:ascii="Source Sans Pro Light" w:hAnsi="Source Sans Pro Light"/>
        <w:color w:val="auto"/>
      </w:rPr>
      <w:tblPr/>
      <w:tcPr>
        <w:shd w:val="clear" w:color="auto" w:fill="ECF0F4"/>
      </w:tcPr>
    </w:tblStylePr>
  </w:style>
  <w:style w:type="table" w:customStyle="1" w:styleId="MU-Style3">
    <w:name w:val="MU - Style 3"/>
    <w:basedOn w:val="Tabel-Normal"/>
    <w:uiPriority w:val="99"/>
    <w:rsid w:val="00123D0D"/>
    <w:pPr>
      <w:spacing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ercuriurval.com/da-dk/opportunity/Apply?jobadid=70728&amp;refno=DK-09735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iers.dk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arbejdsmiljoeprisen.dk/media/20913/nykoebing-f-vinderpressemeddelelse-tilgaengelig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5045molu\AppData\Local\Temp\Templafy\WordVsto\v4jvgban.dotx" TargetMode="External"/></Relationships>
</file>

<file path=word/theme/theme1.xml><?xml version="1.0" encoding="utf-8"?>
<a:theme xmlns:a="http://schemas.openxmlformats.org/drawingml/2006/main" name="Office Theme">
  <a:themeElements>
    <a:clrScheme name="Mercuri Urval">
      <a:dk1>
        <a:sysClr val="windowText" lastClr="000000"/>
      </a:dk1>
      <a:lt1>
        <a:sysClr val="window" lastClr="FFFFFF"/>
      </a:lt1>
      <a:dk2>
        <a:srgbClr val="061F36"/>
      </a:dk2>
      <a:lt2>
        <a:srgbClr val="076BB2"/>
      </a:lt2>
      <a:accent1>
        <a:srgbClr val="0A4270"/>
      </a:accent1>
      <a:accent2>
        <a:srgbClr val="24ABFF"/>
      </a:accent2>
      <a:accent3>
        <a:srgbClr val="537A9B"/>
      </a:accent3>
      <a:accent4>
        <a:srgbClr val="FF6052"/>
      </a:accent4>
      <a:accent5>
        <a:srgbClr val="7FC7E5"/>
      </a:accent5>
      <a:accent6>
        <a:srgbClr val="828F9A"/>
      </a:accent6>
      <a:hlink>
        <a:srgbClr val="24ABFF"/>
      </a:hlink>
      <a:folHlink>
        <a:srgbClr val="0A4270"/>
      </a:folHlink>
    </a:clrScheme>
    <a:fontScheme name="Mercuri Urval">
      <a:majorFont>
        <a:latin typeface="Source Sans Pro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],"transformationConfigurations":[{"language":"{{DocumentLanguage}}","disableUpdates":false,"type":"proofingLanguage"}],"templateName":"Blank","templateDescription":"","enableDocumentContentUpdater":fals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7CC75389-E9A1-4EA1-B057-4044A6E471C4}">
  <ds:schemaRefs/>
</ds:datastoreItem>
</file>

<file path=customXml/itemProps2.xml><?xml version="1.0" encoding="utf-8"?>
<ds:datastoreItem xmlns:ds="http://schemas.openxmlformats.org/officeDocument/2006/customXml" ds:itemID="{0D558636-8D62-47AC-961F-8E83DD257B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FF1FD9-F6C7-450B-9691-4E8BF11871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v4jvgban</Template>
  <TotalTime>0</TotalTime>
  <Pages>1</Pages>
  <Words>511</Words>
  <Characters>3122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Lund Skov</dc:creator>
  <cp:keywords/>
  <dc:description/>
  <cp:lastModifiedBy>Anne Marie Bak</cp:lastModifiedBy>
  <cp:revision>3</cp:revision>
  <cp:lastPrinted>2023-02-24T14:43:00Z</cp:lastPrinted>
  <dcterms:created xsi:type="dcterms:W3CDTF">2023-02-28T09:19:00Z</dcterms:created>
  <dcterms:modified xsi:type="dcterms:W3CDTF">2023-02-28T14:19:00Z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yLanguageRun">
    <vt:lpwstr>true</vt:lpwstr>
  </property>
  <property fmtid="{D5CDD505-2E9C-101B-9397-08002B2CF9AE}" pid="3" name="TemplafyTenantId">
    <vt:lpwstr>mercuriurval</vt:lpwstr>
  </property>
  <property fmtid="{D5CDD505-2E9C-101B-9397-08002B2CF9AE}" pid="4" name="TemplafyTemplateId">
    <vt:lpwstr>637888423331150628</vt:lpwstr>
  </property>
  <property fmtid="{D5CDD505-2E9C-101B-9397-08002B2CF9AE}" pid="5" name="TemplafyUserProfileId">
    <vt:lpwstr>638024782228464028</vt:lpwstr>
  </property>
  <property fmtid="{D5CDD505-2E9C-101B-9397-08002B2CF9AE}" pid="6" name="TemplafyLanguageCode">
    <vt:lpwstr>en-GB</vt:lpwstr>
  </property>
  <property fmtid="{D5CDD505-2E9C-101B-9397-08002B2CF9AE}" pid="7" name="TemplafyFromBlank">
    <vt:bool>true</vt:bool>
  </property>
</Properties>
</file>